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BFA11A" w14:textId="77777777" w:rsidR="001F3C59" w:rsidRPr="00FA7E82" w:rsidRDefault="006B7382" w:rsidP="00BB78A6">
      <w:pPr>
        <w:pStyle w:val="a8"/>
        <w:rPr>
          <w:rFonts w:cs="Times New Roman"/>
          <w:sz w:val="160"/>
        </w:rPr>
      </w:pPr>
      <w:bookmarkStart w:id="0" w:name="_Toc480205658"/>
      <w:bookmarkStart w:id="1" w:name="_Toc480206200"/>
      <w:r>
        <w:rPr>
          <w:rFonts w:cs="Times New Roman" w:hint="eastAsia"/>
          <w:sz w:val="56"/>
        </w:rPr>
        <w:t>採</w:t>
      </w:r>
      <w:r w:rsidR="00784B09" w:rsidRPr="00FA7E82">
        <w:rPr>
          <w:rFonts w:cs="Times New Roman"/>
          <w:sz w:val="56"/>
        </w:rPr>
        <w:t>購規範書</w:t>
      </w:r>
      <w:bookmarkEnd w:id="0"/>
      <w:bookmarkEnd w:id="1"/>
    </w:p>
    <w:p w14:paraId="7649EA20" w14:textId="77777777" w:rsidR="00E71490" w:rsidRPr="0062550B" w:rsidRDefault="00045EA5" w:rsidP="00E71490">
      <w:pPr>
        <w:pStyle w:val="1"/>
        <w:rPr>
          <w:rFonts w:cs="Times New Roman"/>
        </w:rPr>
      </w:pPr>
      <w:bookmarkStart w:id="2" w:name="_Toc480206202"/>
      <w:r w:rsidRPr="0062550B">
        <w:t>規格</w:t>
      </w:r>
      <w:r w:rsidRPr="0062550B">
        <w:t>/</w:t>
      </w:r>
      <w:r w:rsidRPr="0062550B">
        <w:t>功能需</w:t>
      </w:r>
      <w:r w:rsidRPr="0062550B">
        <w:rPr>
          <w:rFonts w:cs="Times New Roman"/>
        </w:rPr>
        <w:t>求</w:t>
      </w:r>
      <w:bookmarkEnd w:id="2"/>
    </w:p>
    <w:tbl>
      <w:tblPr>
        <w:tblStyle w:val="a7"/>
        <w:tblW w:w="9630" w:type="dxa"/>
        <w:jc w:val="center"/>
        <w:tblLook w:val="04A0" w:firstRow="1" w:lastRow="0" w:firstColumn="1" w:lastColumn="0" w:noHBand="0" w:noVBand="1"/>
      </w:tblPr>
      <w:tblGrid>
        <w:gridCol w:w="421"/>
        <w:gridCol w:w="709"/>
        <w:gridCol w:w="850"/>
        <w:gridCol w:w="7650"/>
      </w:tblGrid>
      <w:tr w:rsidR="0093666A" w:rsidRPr="0062550B" w14:paraId="731951FA" w14:textId="77777777" w:rsidTr="0093666A">
        <w:trPr>
          <w:trHeight w:val="349"/>
          <w:jc w:val="center"/>
        </w:trPr>
        <w:tc>
          <w:tcPr>
            <w:tcW w:w="421" w:type="dxa"/>
            <w:vMerge w:val="restart"/>
            <w:tcBorders>
              <w:right w:val="single" w:sz="4" w:space="0" w:color="000000"/>
            </w:tcBorders>
            <w:shd w:val="clear" w:color="auto" w:fill="E7E6E6" w:themeFill="background2"/>
          </w:tcPr>
          <w:p w14:paraId="5C1435B4" w14:textId="4B6FC343" w:rsidR="0093666A" w:rsidRPr="0062550B" w:rsidRDefault="0093666A" w:rsidP="007243B3">
            <w:pPr>
              <w:spacing w:line="240" w:lineRule="auto"/>
              <w:ind w:firstLineChars="0" w:firstLine="0"/>
              <w:rPr>
                <w:rFonts w:cs="Times New Roman"/>
                <w:szCs w:val="24"/>
              </w:rPr>
            </w:pPr>
            <w:r w:rsidRPr="0062550B">
              <w:rPr>
                <w:rFonts w:cs="Times New Roman" w:hint="eastAsia"/>
                <w:szCs w:val="24"/>
              </w:rPr>
              <w:t>1</w:t>
            </w:r>
          </w:p>
        </w:tc>
        <w:tc>
          <w:tcPr>
            <w:tcW w:w="709" w:type="dxa"/>
            <w:tcBorders>
              <w:right w:val="single" w:sz="4" w:space="0" w:color="000000"/>
            </w:tcBorders>
            <w:shd w:val="clear" w:color="auto" w:fill="E7E6E6" w:themeFill="background2"/>
          </w:tcPr>
          <w:p w14:paraId="7647B3A7" w14:textId="5851FAED" w:rsidR="0093666A" w:rsidRPr="0062550B" w:rsidRDefault="0093666A" w:rsidP="007243B3">
            <w:pPr>
              <w:spacing w:line="240" w:lineRule="auto"/>
              <w:ind w:firstLineChars="0" w:firstLine="0"/>
              <w:rPr>
                <w:rFonts w:cs="Times New Roman"/>
              </w:rPr>
            </w:pPr>
            <w:r w:rsidRPr="0062550B">
              <w:rPr>
                <w:rFonts w:cs="Times New Roman"/>
                <w:szCs w:val="24"/>
              </w:rPr>
              <w:t>品名</w:t>
            </w:r>
          </w:p>
        </w:tc>
        <w:tc>
          <w:tcPr>
            <w:tcW w:w="8500" w:type="dxa"/>
            <w:gridSpan w:val="2"/>
            <w:tcBorders>
              <w:left w:val="single" w:sz="4" w:space="0" w:color="000000"/>
            </w:tcBorders>
          </w:tcPr>
          <w:p w14:paraId="37C3F1A0" w14:textId="668BD077" w:rsidR="0093666A" w:rsidRPr="0062550B" w:rsidRDefault="0093666A" w:rsidP="007243B3">
            <w:pPr>
              <w:spacing w:line="240" w:lineRule="auto"/>
              <w:ind w:firstLineChars="0" w:firstLine="0"/>
              <w:rPr>
                <w:rFonts w:cs="Times New Roman"/>
              </w:rPr>
            </w:pPr>
            <w:r w:rsidRPr="0062550B">
              <w:rPr>
                <w:rFonts w:cs="Times New Roman" w:hint="eastAsia"/>
              </w:rPr>
              <w:t>單迴智慧型數位電錶</w:t>
            </w:r>
          </w:p>
        </w:tc>
      </w:tr>
      <w:tr w:rsidR="0093666A" w:rsidRPr="0062550B" w14:paraId="55692F9D" w14:textId="77777777" w:rsidTr="0093666A">
        <w:trPr>
          <w:trHeight w:val="349"/>
          <w:jc w:val="center"/>
        </w:trPr>
        <w:tc>
          <w:tcPr>
            <w:tcW w:w="421" w:type="dxa"/>
            <w:vMerge/>
            <w:tcBorders>
              <w:right w:val="single" w:sz="4" w:space="0" w:color="000000"/>
            </w:tcBorders>
            <w:shd w:val="clear" w:color="auto" w:fill="E7E6E6" w:themeFill="background2"/>
          </w:tcPr>
          <w:p w14:paraId="68002335" w14:textId="77777777" w:rsidR="0093666A" w:rsidRPr="0062550B" w:rsidRDefault="0093666A" w:rsidP="007243B3">
            <w:pPr>
              <w:spacing w:line="240" w:lineRule="auto"/>
              <w:ind w:firstLineChars="0" w:firstLine="0"/>
              <w:rPr>
                <w:rFonts w:cs="Times New Roman"/>
              </w:rPr>
            </w:pPr>
          </w:p>
        </w:tc>
        <w:tc>
          <w:tcPr>
            <w:tcW w:w="709" w:type="dxa"/>
            <w:tcBorders>
              <w:right w:val="single" w:sz="4" w:space="0" w:color="000000"/>
            </w:tcBorders>
            <w:shd w:val="clear" w:color="auto" w:fill="E7E6E6" w:themeFill="background2"/>
          </w:tcPr>
          <w:p w14:paraId="2D6ACF45" w14:textId="300FC4DD" w:rsidR="0093666A" w:rsidRPr="0062550B" w:rsidRDefault="0093666A" w:rsidP="007243B3">
            <w:pPr>
              <w:spacing w:line="240" w:lineRule="auto"/>
              <w:ind w:firstLineChars="0" w:firstLine="0"/>
              <w:rPr>
                <w:rFonts w:cs="Times New Roman"/>
              </w:rPr>
            </w:pPr>
            <w:r w:rsidRPr="0062550B">
              <w:rPr>
                <w:rFonts w:cs="Times New Roman"/>
              </w:rPr>
              <w:t>數量</w:t>
            </w:r>
          </w:p>
        </w:tc>
        <w:tc>
          <w:tcPr>
            <w:tcW w:w="8500" w:type="dxa"/>
            <w:gridSpan w:val="2"/>
            <w:tcBorders>
              <w:left w:val="single" w:sz="4" w:space="0" w:color="000000"/>
            </w:tcBorders>
          </w:tcPr>
          <w:p w14:paraId="759E4FD2" w14:textId="6710A0FD" w:rsidR="0093666A" w:rsidRPr="0062550B" w:rsidRDefault="00BB63E4" w:rsidP="007243B3">
            <w:pPr>
              <w:spacing w:line="240" w:lineRule="auto"/>
              <w:ind w:firstLineChars="0" w:firstLine="0"/>
              <w:rPr>
                <w:rFonts w:cs="Times New Roman"/>
              </w:rPr>
            </w:pPr>
            <w:r w:rsidRPr="0062550B">
              <w:rPr>
                <w:rFonts w:cs="Times New Roman" w:hint="eastAsia"/>
              </w:rPr>
              <w:t>8</w:t>
            </w:r>
            <w:r w:rsidR="0093666A" w:rsidRPr="0062550B">
              <w:rPr>
                <w:rFonts w:cs="Times New Roman"/>
              </w:rPr>
              <w:t>組</w:t>
            </w:r>
          </w:p>
        </w:tc>
      </w:tr>
      <w:tr w:rsidR="0093666A" w:rsidRPr="0062550B" w14:paraId="7E0193FE" w14:textId="77777777" w:rsidTr="0069701A">
        <w:trPr>
          <w:jc w:val="center"/>
        </w:trPr>
        <w:tc>
          <w:tcPr>
            <w:tcW w:w="421" w:type="dxa"/>
            <w:vMerge/>
            <w:tcBorders>
              <w:right w:val="single" w:sz="4" w:space="0" w:color="000000"/>
            </w:tcBorders>
            <w:shd w:val="clear" w:color="auto" w:fill="E7E6E6" w:themeFill="background2"/>
          </w:tcPr>
          <w:p w14:paraId="197517EA" w14:textId="77777777" w:rsidR="0093666A" w:rsidRPr="0062550B" w:rsidRDefault="0093666A" w:rsidP="007243B3">
            <w:pPr>
              <w:spacing w:line="240" w:lineRule="auto"/>
              <w:ind w:firstLineChars="0" w:firstLine="0"/>
              <w:rPr>
                <w:rFonts w:cs="Times New Roman"/>
                <w:b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000000"/>
            </w:tcBorders>
            <w:shd w:val="clear" w:color="auto" w:fill="E7E6E6" w:themeFill="background2"/>
          </w:tcPr>
          <w:p w14:paraId="3F546B7C" w14:textId="568DD018" w:rsidR="0093666A" w:rsidRPr="0062550B" w:rsidRDefault="0093666A" w:rsidP="007243B3">
            <w:pPr>
              <w:spacing w:line="240" w:lineRule="auto"/>
              <w:ind w:firstLineChars="0" w:firstLine="0"/>
              <w:rPr>
                <w:rFonts w:cs="Times New Roman"/>
                <w:b/>
              </w:rPr>
            </w:pPr>
            <w:r w:rsidRPr="0062550B">
              <w:rPr>
                <w:rFonts w:cs="Times New Roman"/>
                <w:b/>
              </w:rPr>
              <w:t>規格</w:t>
            </w:r>
            <w:r w:rsidRPr="0062550B">
              <w:rPr>
                <w:rFonts w:cs="Times New Roman"/>
                <w:b/>
              </w:rPr>
              <w:t>/</w:t>
            </w:r>
            <w:r w:rsidRPr="0062550B">
              <w:rPr>
                <w:rFonts w:cs="Times New Roman"/>
                <w:b/>
              </w:rPr>
              <w:t>功能</w:t>
            </w:r>
          </w:p>
        </w:tc>
        <w:tc>
          <w:tcPr>
            <w:tcW w:w="7650" w:type="dxa"/>
            <w:shd w:val="clear" w:color="auto" w:fill="E7E6E6" w:themeFill="background2"/>
          </w:tcPr>
          <w:p w14:paraId="24AC3889" w14:textId="77777777" w:rsidR="0093666A" w:rsidRPr="0062550B" w:rsidRDefault="0093666A" w:rsidP="007243B3">
            <w:pPr>
              <w:spacing w:line="240" w:lineRule="auto"/>
              <w:ind w:firstLineChars="0" w:firstLine="0"/>
              <w:rPr>
                <w:rFonts w:cs="Times New Roman"/>
                <w:b/>
              </w:rPr>
            </w:pPr>
            <w:r w:rsidRPr="0062550B">
              <w:rPr>
                <w:rFonts w:cs="Times New Roman"/>
                <w:b/>
              </w:rPr>
              <w:t>說明</w:t>
            </w:r>
          </w:p>
        </w:tc>
      </w:tr>
      <w:tr w:rsidR="0093666A" w:rsidRPr="0062550B" w14:paraId="442AFAD0" w14:textId="77777777" w:rsidTr="0069701A">
        <w:trPr>
          <w:jc w:val="center"/>
        </w:trPr>
        <w:tc>
          <w:tcPr>
            <w:tcW w:w="421" w:type="dxa"/>
            <w:vMerge/>
            <w:tcBorders>
              <w:right w:val="single" w:sz="4" w:space="0" w:color="000000"/>
            </w:tcBorders>
            <w:shd w:val="clear" w:color="auto" w:fill="E7E6E6" w:themeFill="background2"/>
          </w:tcPr>
          <w:p w14:paraId="5F52B29B" w14:textId="77777777" w:rsidR="0093666A" w:rsidRPr="0062550B" w:rsidRDefault="0093666A" w:rsidP="007243B3">
            <w:pPr>
              <w:spacing w:line="240" w:lineRule="auto"/>
              <w:ind w:firstLineChars="0" w:firstLine="0"/>
              <w:rPr>
                <w:rFonts w:cs="Times New Roman"/>
                <w:b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000000"/>
            </w:tcBorders>
            <w:shd w:val="clear" w:color="auto" w:fill="E7E6E6" w:themeFill="background2"/>
          </w:tcPr>
          <w:p w14:paraId="1D976845" w14:textId="3B484A2F" w:rsidR="0093666A" w:rsidRPr="0062550B" w:rsidRDefault="0093666A" w:rsidP="007243B3">
            <w:pPr>
              <w:spacing w:line="240" w:lineRule="auto"/>
              <w:ind w:firstLineChars="0" w:firstLine="0"/>
              <w:rPr>
                <w:rFonts w:cs="Times New Roman"/>
                <w:b/>
              </w:rPr>
            </w:pPr>
            <w:r w:rsidRPr="0062550B">
              <w:rPr>
                <w:rFonts w:cs="Times New Roman" w:hint="eastAsia"/>
                <w:b/>
              </w:rPr>
              <w:t>規格</w:t>
            </w:r>
          </w:p>
        </w:tc>
        <w:tc>
          <w:tcPr>
            <w:tcW w:w="7650" w:type="dxa"/>
            <w:shd w:val="clear" w:color="auto" w:fill="auto"/>
          </w:tcPr>
          <w:p w14:paraId="347E096D" w14:textId="55D4034F" w:rsidR="0093666A" w:rsidRPr="0062550B" w:rsidRDefault="00436B70" w:rsidP="00FE065A">
            <w:pPr>
              <w:pStyle w:val="aa"/>
              <w:numPr>
                <w:ilvl w:val="0"/>
                <w:numId w:val="39"/>
              </w:numPr>
              <w:ind w:leftChars="0" w:firstLineChars="0"/>
              <w:rPr>
                <w:rFonts w:cs="Times New Roman"/>
              </w:rPr>
            </w:pPr>
            <w:r w:rsidRPr="0062550B">
              <w:rPr>
                <w:rFonts w:cs="Times New Roman" w:hint="eastAsia"/>
                <w:color w:val="000000" w:themeColor="text1"/>
                <w:szCs w:val="24"/>
              </w:rPr>
              <w:t>精確度</w:t>
            </w:r>
            <w:r w:rsidR="00273746" w:rsidRPr="0062550B">
              <w:rPr>
                <w:rFonts w:cs="Times New Roman" w:hint="eastAsia"/>
                <w:color w:val="000000" w:themeColor="text1"/>
                <w:szCs w:val="24"/>
              </w:rPr>
              <w:t>/</w:t>
            </w:r>
            <w:r w:rsidR="00273746" w:rsidRPr="0062550B">
              <w:rPr>
                <w:rFonts w:cs="Times New Roman" w:hint="eastAsia"/>
                <w:color w:val="000000" w:themeColor="text1"/>
                <w:szCs w:val="24"/>
              </w:rPr>
              <w:t>解析度</w:t>
            </w:r>
            <w:r w:rsidR="00D94B15" w:rsidRPr="0062550B">
              <w:rPr>
                <w:rFonts w:cs="Times New Roman" w:hint="eastAsia"/>
                <w:color w:val="000000" w:themeColor="text1"/>
                <w:szCs w:val="24"/>
              </w:rPr>
              <w:t>：</w:t>
            </w:r>
          </w:p>
          <w:p w14:paraId="6CA30929" w14:textId="2B405B25" w:rsidR="00D94B15" w:rsidRPr="0062550B" w:rsidRDefault="00605680" w:rsidP="00D94B15">
            <w:pPr>
              <w:pStyle w:val="aa"/>
              <w:numPr>
                <w:ilvl w:val="1"/>
                <w:numId w:val="39"/>
              </w:numPr>
              <w:ind w:leftChars="0" w:firstLineChars="0"/>
              <w:rPr>
                <w:rFonts w:cs="Times New Roman"/>
              </w:rPr>
            </w:pPr>
            <w:r w:rsidRPr="0062550B">
              <w:rPr>
                <w:rFonts w:cs="Times New Roman" w:hint="eastAsia"/>
              </w:rPr>
              <w:t>電壓：</w:t>
            </w:r>
            <w:r w:rsidRPr="0062550B">
              <w:rPr>
                <w:rFonts w:cs="Times New Roman" w:hint="eastAsia"/>
              </w:rPr>
              <w:t>0.3%</w:t>
            </w:r>
            <w:r w:rsidRPr="0062550B">
              <w:rPr>
                <w:rFonts w:cs="Times New Roman" w:hint="eastAsia"/>
              </w:rPr>
              <w:t>以內</w:t>
            </w:r>
            <w:r w:rsidR="00273746" w:rsidRPr="0062550B">
              <w:rPr>
                <w:rFonts w:cs="Times New Roman" w:hint="eastAsia"/>
              </w:rPr>
              <w:t>/0.1V</w:t>
            </w:r>
          </w:p>
          <w:p w14:paraId="7855117D" w14:textId="77777777" w:rsidR="00273746" w:rsidRPr="0062550B" w:rsidRDefault="00605680" w:rsidP="00AA07AB">
            <w:pPr>
              <w:pStyle w:val="aa"/>
              <w:numPr>
                <w:ilvl w:val="1"/>
                <w:numId w:val="39"/>
              </w:numPr>
              <w:ind w:leftChars="0" w:firstLineChars="0"/>
              <w:rPr>
                <w:rFonts w:cs="Times New Roman"/>
              </w:rPr>
            </w:pPr>
            <w:r w:rsidRPr="0062550B">
              <w:rPr>
                <w:rFonts w:cs="Times New Roman" w:hint="eastAsia"/>
              </w:rPr>
              <w:t>電流：</w:t>
            </w:r>
            <w:r w:rsidRPr="0062550B">
              <w:rPr>
                <w:rFonts w:cs="Times New Roman" w:hint="eastAsia"/>
              </w:rPr>
              <w:t>0.3%</w:t>
            </w:r>
            <w:r w:rsidRPr="0062550B">
              <w:rPr>
                <w:rFonts w:cs="Times New Roman" w:hint="eastAsia"/>
              </w:rPr>
              <w:t>以內</w:t>
            </w:r>
            <w:r w:rsidR="00273746" w:rsidRPr="0062550B">
              <w:rPr>
                <w:rFonts w:cs="Times New Roman" w:hint="eastAsia"/>
              </w:rPr>
              <w:t>/0.001A</w:t>
            </w:r>
          </w:p>
          <w:p w14:paraId="67F58C14" w14:textId="77777777" w:rsidR="00AA07AB" w:rsidRPr="0062550B" w:rsidRDefault="00AA07AB" w:rsidP="00AA07AB">
            <w:pPr>
              <w:pStyle w:val="aa"/>
              <w:numPr>
                <w:ilvl w:val="1"/>
                <w:numId w:val="39"/>
              </w:numPr>
              <w:ind w:leftChars="0" w:firstLineChars="0"/>
              <w:rPr>
                <w:rFonts w:cs="Times New Roman"/>
              </w:rPr>
            </w:pPr>
            <w:r w:rsidRPr="0062550B">
              <w:rPr>
                <w:rFonts w:cs="Times New Roman" w:hint="eastAsia"/>
              </w:rPr>
              <w:t>有效功率</w:t>
            </w:r>
            <w:r w:rsidR="0001652C" w:rsidRPr="0062550B">
              <w:rPr>
                <w:rFonts w:cs="Times New Roman" w:hint="eastAsia"/>
              </w:rPr>
              <w:t>：</w:t>
            </w:r>
            <w:r w:rsidR="00E90B86" w:rsidRPr="0062550B">
              <w:rPr>
                <w:rFonts w:cs="Times New Roman" w:hint="eastAsia"/>
              </w:rPr>
              <w:t>0.5%</w:t>
            </w:r>
            <w:r w:rsidR="00E90B86" w:rsidRPr="0062550B">
              <w:rPr>
                <w:rFonts w:cs="Times New Roman" w:hint="eastAsia"/>
              </w:rPr>
              <w:t>以內</w:t>
            </w:r>
            <w:r w:rsidR="00E90B86" w:rsidRPr="0062550B">
              <w:rPr>
                <w:rFonts w:cs="Times New Roman" w:hint="eastAsia"/>
              </w:rPr>
              <w:t>/1W</w:t>
            </w:r>
          </w:p>
          <w:p w14:paraId="77442B67" w14:textId="77777777" w:rsidR="00E90B86" w:rsidRPr="0062550B" w:rsidRDefault="00E90B86" w:rsidP="00E90B86">
            <w:pPr>
              <w:pStyle w:val="aa"/>
              <w:numPr>
                <w:ilvl w:val="0"/>
                <w:numId w:val="39"/>
              </w:numPr>
              <w:ind w:leftChars="0" w:firstLineChars="0"/>
              <w:rPr>
                <w:rFonts w:cs="Times New Roman"/>
              </w:rPr>
            </w:pPr>
            <w:r w:rsidRPr="0062550B">
              <w:rPr>
                <w:rFonts w:cs="Times New Roman" w:hint="eastAsia"/>
              </w:rPr>
              <w:t>量測範圍：</w:t>
            </w:r>
          </w:p>
          <w:p w14:paraId="7077E507" w14:textId="77777777" w:rsidR="00A64330" w:rsidRPr="0062550B" w:rsidRDefault="00E90B86" w:rsidP="00A64330">
            <w:pPr>
              <w:pStyle w:val="aa"/>
              <w:numPr>
                <w:ilvl w:val="1"/>
                <w:numId w:val="39"/>
              </w:numPr>
              <w:ind w:leftChars="0" w:firstLineChars="0"/>
              <w:rPr>
                <w:rFonts w:cs="Times New Roman"/>
              </w:rPr>
            </w:pPr>
            <w:r w:rsidRPr="0062550B">
              <w:rPr>
                <w:rFonts w:cs="Times New Roman" w:hint="eastAsia"/>
              </w:rPr>
              <w:t>電壓：</w:t>
            </w:r>
            <w:r w:rsidRPr="0062550B">
              <w:rPr>
                <w:rFonts w:cs="Times New Roman" w:hint="eastAsia"/>
              </w:rPr>
              <w:t>20~400</w:t>
            </w:r>
            <w:r w:rsidR="00D63FE3" w:rsidRPr="0062550B">
              <w:rPr>
                <w:rFonts w:cs="Times New Roman" w:hint="eastAsia"/>
              </w:rPr>
              <w:t xml:space="preserve">V </w:t>
            </w:r>
            <w:r w:rsidR="00FD3945" w:rsidRPr="0062550B">
              <w:rPr>
                <w:rFonts w:cs="Times New Roman" w:hint="eastAsia"/>
              </w:rPr>
              <w:t>L-</w:t>
            </w:r>
            <w:r w:rsidR="00216239" w:rsidRPr="0062550B">
              <w:rPr>
                <w:rFonts w:cs="Times New Roman" w:hint="eastAsia"/>
              </w:rPr>
              <w:t>N /</w:t>
            </w:r>
            <w:r w:rsidR="00D30761" w:rsidRPr="0062550B">
              <w:rPr>
                <w:rFonts w:cs="Times New Roman" w:hint="eastAsia"/>
              </w:rPr>
              <w:t xml:space="preserve"> 35</w:t>
            </w:r>
            <w:r w:rsidR="00CD4E42" w:rsidRPr="0062550B">
              <w:rPr>
                <w:rFonts w:cs="Times New Roman" w:hint="eastAsia"/>
              </w:rPr>
              <w:t>~600</w:t>
            </w:r>
            <w:r w:rsidR="00A64330" w:rsidRPr="0062550B">
              <w:rPr>
                <w:rFonts w:cs="Times New Roman" w:hint="eastAsia"/>
              </w:rPr>
              <w:t>V L-L</w:t>
            </w:r>
          </w:p>
          <w:p w14:paraId="080BA35B" w14:textId="77777777" w:rsidR="00A64330" w:rsidRPr="0062550B" w:rsidRDefault="00A64330" w:rsidP="00A64330">
            <w:pPr>
              <w:pStyle w:val="aa"/>
              <w:numPr>
                <w:ilvl w:val="1"/>
                <w:numId w:val="39"/>
              </w:numPr>
              <w:ind w:leftChars="0" w:firstLineChars="0"/>
              <w:rPr>
                <w:rFonts w:cs="Times New Roman"/>
              </w:rPr>
            </w:pPr>
            <w:r w:rsidRPr="0062550B">
              <w:rPr>
                <w:rFonts w:cs="Times New Roman" w:hint="eastAsia"/>
              </w:rPr>
              <w:t>電流：</w:t>
            </w:r>
            <w:r w:rsidRPr="0062550B">
              <w:rPr>
                <w:rFonts w:cs="Times New Roman" w:hint="eastAsia"/>
              </w:rPr>
              <w:t>1%~</w:t>
            </w:r>
            <w:r w:rsidR="004B3DD6" w:rsidRPr="0062550B">
              <w:rPr>
                <w:rFonts w:cs="Times New Roman" w:hint="eastAsia"/>
              </w:rPr>
              <w:t xml:space="preserve">120% CT </w:t>
            </w:r>
            <w:r w:rsidR="004B3DD6" w:rsidRPr="0062550B">
              <w:rPr>
                <w:rFonts w:cs="Times New Roman" w:hint="eastAsia"/>
              </w:rPr>
              <w:t>額定電流</w:t>
            </w:r>
          </w:p>
          <w:p w14:paraId="14C42779" w14:textId="23CE1019" w:rsidR="004B3DD6" w:rsidRPr="0062550B" w:rsidRDefault="004B3DD6" w:rsidP="00A64330">
            <w:pPr>
              <w:pStyle w:val="aa"/>
              <w:numPr>
                <w:ilvl w:val="1"/>
                <w:numId w:val="39"/>
              </w:numPr>
              <w:ind w:leftChars="0" w:firstLineChars="0"/>
              <w:rPr>
                <w:rFonts w:cs="Times New Roman"/>
              </w:rPr>
            </w:pPr>
            <w:r w:rsidRPr="0062550B">
              <w:rPr>
                <w:rFonts w:cs="Times New Roman" w:hint="eastAsia"/>
              </w:rPr>
              <w:t>有效功率</w:t>
            </w:r>
            <w:r w:rsidR="00D07120" w:rsidRPr="0062550B">
              <w:rPr>
                <w:rFonts w:cs="Times New Roman" w:hint="eastAsia"/>
              </w:rPr>
              <w:t>：</w:t>
            </w:r>
            <w:r w:rsidR="00D07120" w:rsidRPr="0062550B">
              <w:rPr>
                <w:rFonts w:cs="Times New Roman" w:hint="eastAsia"/>
              </w:rPr>
              <w:t>-999</w:t>
            </w:r>
            <w:r w:rsidR="00D07120" w:rsidRPr="0062550B">
              <w:rPr>
                <w:rFonts w:cs="Times New Roman"/>
              </w:rPr>
              <w:t>,</w:t>
            </w:r>
            <w:r w:rsidR="00D07120" w:rsidRPr="0062550B">
              <w:rPr>
                <w:rFonts w:cs="Times New Roman" w:hint="eastAsia"/>
              </w:rPr>
              <w:t>999</w:t>
            </w:r>
            <w:r w:rsidR="00D07120" w:rsidRPr="0062550B">
              <w:rPr>
                <w:rFonts w:cs="Times New Roman"/>
              </w:rPr>
              <w:t>,</w:t>
            </w:r>
            <w:r w:rsidR="00D07120" w:rsidRPr="0062550B">
              <w:rPr>
                <w:rFonts w:cs="Times New Roman" w:hint="eastAsia"/>
              </w:rPr>
              <w:t>999~</w:t>
            </w:r>
            <w:r w:rsidR="00D07120" w:rsidRPr="0062550B">
              <w:rPr>
                <w:rFonts w:cs="Times New Roman"/>
              </w:rPr>
              <w:t>999,999,999W</w:t>
            </w:r>
          </w:p>
        </w:tc>
      </w:tr>
      <w:tr w:rsidR="0093666A" w:rsidRPr="0062550B" w14:paraId="3861140D" w14:textId="77777777" w:rsidTr="0093666A">
        <w:trPr>
          <w:trHeight w:val="349"/>
          <w:jc w:val="center"/>
        </w:trPr>
        <w:tc>
          <w:tcPr>
            <w:tcW w:w="421" w:type="dxa"/>
            <w:vMerge w:val="restart"/>
            <w:tcBorders>
              <w:top w:val="double" w:sz="4" w:space="0" w:color="auto"/>
              <w:right w:val="single" w:sz="4" w:space="0" w:color="000000"/>
            </w:tcBorders>
            <w:shd w:val="clear" w:color="auto" w:fill="E7E6E6" w:themeFill="background2"/>
          </w:tcPr>
          <w:p w14:paraId="69506B97" w14:textId="4DADDB3E" w:rsidR="0093666A" w:rsidRPr="0062550B" w:rsidRDefault="0093666A" w:rsidP="007243B3">
            <w:pPr>
              <w:spacing w:line="240" w:lineRule="auto"/>
              <w:ind w:firstLineChars="0" w:firstLine="0"/>
              <w:rPr>
                <w:rFonts w:cs="Times New Roman"/>
                <w:szCs w:val="24"/>
              </w:rPr>
            </w:pPr>
            <w:r w:rsidRPr="0062550B">
              <w:rPr>
                <w:rFonts w:cs="Times New Roman" w:hint="eastAsia"/>
                <w:szCs w:val="24"/>
              </w:rPr>
              <w:t>2</w:t>
            </w:r>
          </w:p>
        </w:tc>
        <w:tc>
          <w:tcPr>
            <w:tcW w:w="709" w:type="dxa"/>
            <w:tcBorders>
              <w:top w:val="double" w:sz="4" w:space="0" w:color="auto"/>
              <w:right w:val="single" w:sz="4" w:space="0" w:color="000000"/>
            </w:tcBorders>
            <w:shd w:val="clear" w:color="auto" w:fill="E7E6E6" w:themeFill="background2"/>
          </w:tcPr>
          <w:p w14:paraId="214578F3" w14:textId="2B4AA2B3" w:rsidR="0093666A" w:rsidRPr="0062550B" w:rsidRDefault="0093666A" w:rsidP="007243B3">
            <w:pPr>
              <w:spacing w:line="240" w:lineRule="auto"/>
              <w:ind w:firstLineChars="0" w:firstLine="0"/>
              <w:rPr>
                <w:rFonts w:cs="Times New Roman"/>
              </w:rPr>
            </w:pPr>
            <w:r w:rsidRPr="0062550B">
              <w:rPr>
                <w:rFonts w:cs="Times New Roman"/>
                <w:szCs w:val="24"/>
              </w:rPr>
              <w:t>品名</w:t>
            </w:r>
          </w:p>
        </w:tc>
        <w:tc>
          <w:tcPr>
            <w:tcW w:w="8500" w:type="dxa"/>
            <w:gridSpan w:val="2"/>
            <w:tcBorders>
              <w:top w:val="double" w:sz="4" w:space="0" w:color="auto"/>
              <w:left w:val="single" w:sz="4" w:space="0" w:color="000000"/>
            </w:tcBorders>
          </w:tcPr>
          <w:p w14:paraId="013DBBFA" w14:textId="6311699F" w:rsidR="0093666A" w:rsidRPr="0062550B" w:rsidRDefault="003F52ED" w:rsidP="007243B3">
            <w:pPr>
              <w:spacing w:line="240" w:lineRule="auto"/>
              <w:ind w:firstLineChars="0" w:firstLine="0"/>
              <w:rPr>
                <w:rFonts w:cs="Times New Roman"/>
              </w:rPr>
            </w:pPr>
            <w:r w:rsidRPr="0062550B">
              <w:rPr>
                <w:rFonts w:cs="Times New Roman" w:hint="eastAsia"/>
              </w:rPr>
              <w:t>多迴路智慧型數位電表</w:t>
            </w:r>
          </w:p>
        </w:tc>
      </w:tr>
      <w:tr w:rsidR="0093666A" w:rsidRPr="0062550B" w14:paraId="5053F81A" w14:textId="77777777" w:rsidTr="0093666A">
        <w:trPr>
          <w:trHeight w:val="349"/>
          <w:jc w:val="center"/>
        </w:trPr>
        <w:tc>
          <w:tcPr>
            <w:tcW w:w="421" w:type="dxa"/>
            <w:vMerge/>
            <w:tcBorders>
              <w:right w:val="single" w:sz="4" w:space="0" w:color="000000"/>
            </w:tcBorders>
            <w:shd w:val="clear" w:color="auto" w:fill="E7E6E6" w:themeFill="background2"/>
          </w:tcPr>
          <w:p w14:paraId="2F6381A0" w14:textId="77777777" w:rsidR="0093666A" w:rsidRPr="0062550B" w:rsidRDefault="0093666A" w:rsidP="007243B3">
            <w:pPr>
              <w:spacing w:line="240" w:lineRule="auto"/>
              <w:ind w:firstLineChars="0" w:firstLine="0"/>
              <w:rPr>
                <w:rFonts w:cs="Times New Roman"/>
              </w:rPr>
            </w:pPr>
          </w:p>
        </w:tc>
        <w:tc>
          <w:tcPr>
            <w:tcW w:w="709" w:type="dxa"/>
            <w:tcBorders>
              <w:right w:val="single" w:sz="4" w:space="0" w:color="000000"/>
            </w:tcBorders>
            <w:shd w:val="clear" w:color="auto" w:fill="E7E6E6" w:themeFill="background2"/>
          </w:tcPr>
          <w:p w14:paraId="7F4B1355" w14:textId="2E954421" w:rsidR="0093666A" w:rsidRPr="0062550B" w:rsidRDefault="0093666A" w:rsidP="007243B3">
            <w:pPr>
              <w:spacing w:line="240" w:lineRule="auto"/>
              <w:ind w:firstLineChars="0" w:firstLine="0"/>
              <w:rPr>
                <w:rFonts w:cs="Times New Roman"/>
              </w:rPr>
            </w:pPr>
            <w:r w:rsidRPr="0062550B">
              <w:rPr>
                <w:rFonts w:cs="Times New Roman"/>
              </w:rPr>
              <w:t>數量</w:t>
            </w:r>
          </w:p>
        </w:tc>
        <w:tc>
          <w:tcPr>
            <w:tcW w:w="8500" w:type="dxa"/>
            <w:gridSpan w:val="2"/>
            <w:tcBorders>
              <w:left w:val="single" w:sz="4" w:space="0" w:color="000000"/>
            </w:tcBorders>
          </w:tcPr>
          <w:p w14:paraId="7E319CA9" w14:textId="1AC7EB3F" w:rsidR="0093666A" w:rsidRPr="0062550B" w:rsidRDefault="00BB63E4" w:rsidP="007243B3">
            <w:pPr>
              <w:spacing w:line="240" w:lineRule="auto"/>
              <w:ind w:firstLineChars="0" w:firstLine="0"/>
              <w:rPr>
                <w:rFonts w:cs="Times New Roman"/>
              </w:rPr>
            </w:pPr>
            <w:r w:rsidRPr="0062550B">
              <w:rPr>
                <w:rFonts w:cs="Times New Roman" w:hint="eastAsia"/>
              </w:rPr>
              <w:t>2</w:t>
            </w:r>
            <w:r w:rsidR="0093666A" w:rsidRPr="0062550B">
              <w:rPr>
                <w:rFonts w:cs="Times New Roman"/>
              </w:rPr>
              <w:t>組</w:t>
            </w:r>
          </w:p>
        </w:tc>
      </w:tr>
      <w:tr w:rsidR="0093666A" w:rsidRPr="0062550B" w14:paraId="0312D735" w14:textId="77777777" w:rsidTr="0069701A">
        <w:trPr>
          <w:jc w:val="center"/>
        </w:trPr>
        <w:tc>
          <w:tcPr>
            <w:tcW w:w="421" w:type="dxa"/>
            <w:vMerge/>
            <w:tcBorders>
              <w:right w:val="single" w:sz="4" w:space="0" w:color="000000"/>
            </w:tcBorders>
            <w:shd w:val="clear" w:color="auto" w:fill="E7E6E6" w:themeFill="background2"/>
          </w:tcPr>
          <w:p w14:paraId="3C9227A2" w14:textId="77777777" w:rsidR="0093666A" w:rsidRPr="0062550B" w:rsidRDefault="0093666A" w:rsidP="007243B3">
            <w:pPr>
              <w:spacing w:line="240" w:lineRule="auto"/>
              <w:ind w:firstLineChars="0" w:firstLine="0"/>
              <w:rPr>
                <w:rFonts w:cs="Times New Roman"/>
                <w:b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000000"/>
            </w:tcBorders>
            <w:shd w:val="clear" w:color="auto" w:fill="E7E6E6" w:themeFill="background2"/>
          </w:tcPr>
          <w:p w14:paraId="4061EF43" w14:textId="19DFDF9C" w:rsidR="0093666A" w:rsidRPr="0062550B" w:rsidRDefault="0093666A" w:rsidP="007243B3">
            <w:pPr>
              <w:spacing w:line="240" w:lineRule="auto"/>
              <w:ind w:firstLineChars="0" w:firstLine="0"/>
              <w:rPr>
                <w:rFonts w:cs="Times New Roman"/>
                <w:b/>
              </w:rPr>
            </w:pPr>
            <w:r w:rsidRPr="0062550B">
              <w:rPr>
                <w:rFonts w:cs="Times New Roman"/>
                <w:b/>
              </w:rPr>
              <w:t>規格</w:t>
            </w:r>
            <w:r w:rsidRPr="0062550B">
              <w:rPr>
                <w:rFonts w:cs="Times New Roman"/>
                <w:b/>
              </w:rPr>
              <w:t>/</w:t>
            </w:r>
            <w:r w:rsidRPr="0062550B">
              <w:rPr>
                <w:rFonts w:cs="Times New Roman"/>
                <w:b/>
              </w:rPr>
              <w:t>功能</w:t>
            </w:r>
          </w:p>
        </w:tc>
        <w:tc>
          <w:tcPr>
            <w:tcW w:w="7650" w:type="dxa"/>
            <w:shd w:val="clear" w:color="auto" w:fill="E7E6E6" w:themeFill="background2"/>
          </w:tcPr>
          <w:p w14:paraId="0824B3D0" w14:textId="77777777" w:rsidR="0093666A" w:rsidRPr="0062550B" w:rsidRDefault="0093666A" w:rsidP="007243B3">
            <w:pPr>
              <w:spacing w:line="240" w:lineRule="auto"/>
              <w:ind w:firstLineChars="0" w:firstLine="0"/>
              <w:rPr>
                <w:rFonts w:cs="Times New Roman"/>
                <w:b/>
              </w:rPr>
            </w:pPr>
            <w:r w:rsidRPr="0062550B">
              <w:rPr>
                <w:rFonts w:cs="Times New Roman"/>
                <w:b/>
              </w:rPr>
              <w:t>說明</w:t>
            </w:r>
          </w:p>
        </w:tc>
      </w:tr>
      <w:tr w:rsidR="0093666A" w:rsidRPr="0062550B" w14:paraId="2D25A009" w14:textId="77777777" w:rsidTr="0069701A">
        <w:trPr>
          <w:jc w:val="center"/>
        </w:trPr>
        <w:tc>
          <w:tcPr>
            <w:tcW w:w="421" w:type="dxa"/>
            <w:vMerge/>
            <w:tcBorders>
              <w:right w:val="single" w:sz="4" w:space="0" w:color="000000"/>
            </w:tcBorders>
            <w:shd w:val="clear" w:color="auto" w:fill="E7E6E6" w:themeFill="background2"/>
          </w:tcPr>
          <w:p w14:paraId="14E293E7" w14:textId="77777777" w:rsidR="0093666A" w:rsidRPr="0062550B" w:rsidRDefault="0093666A" w:rsidP="007243B3">
            <w:pPr>
              <w:spacing w:line="240" w:lineRule="auto"/>
              <w:ind w:firstLineChars="0" w:firstLine="0"/>
              <w:rPr>
                <w:rFonts w:cs="Times New Roman"/>
                <w:b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000000"/>
            </w:tcBorders>
            <w:shd w:val="clear" w:color="auto" w:fill="E7E6E6" w:themeFill="background2"/>
          </w:tcPr>
          <w:p w14:paraId="04D6B8EA" w14:textId="59044BF3" w:rsidR="0093666A" w:rsidRPr="0062550B" w:rsidRDefault="0093666A" w:rsidP="007243B3">
            <w:pPr>
              <w:spacing w:line="240" w:lineRule="auto"/>
              <w:ind w:firstLineChars="0" w:firstLine="0"/>
              <w:rPr>
                <w:rFonts w:cs="Times New Roman"/>
                <w:b/>
              </w:rPr>
            </w:pPr>
            <w:r w:rsidRPr="0062550B">
              <w:rPr>
                <w:rFonts w:cs="Times New Roman" w:hint="eastAsia"/>
                <w:b/>
              </w:rPr>
              <w:t>規格</w:t>
            </w:r>
          </w:p>
        </w:tc>
        <w:tc>
          <w:tcPr>
            <w:tcW w:w="7650" w:type="dxa"/>
            <w:shd w:val="clear" w:color="auto" w:fill="auto"/>
          </w:tcPr>
          <w:p w14:paraId="508235B5" w14:textId="77777777" w:rsidR="00D42331" w:rsidRPr="0062550B" w:rsidRDefault="00D42331" w:rsidP="00D42331">
            <w:pPr>
              <w:pStyle w:val="aa"/>
              <w:numPr>
                <w:ilvl w:val="0"/>
                <w:numId w:val="39"/>
              </w:numPr>
              <w:ind w:leftChars="0" w:firstLineChars="0"/>
              <w:rPr>
                <w:rFonts w:cs="Times New Roman"/>
              </w:rPr>
            </w:pPr>
            <w:r w:rsidRPr="0062550B">
              <w:rPr>
                <w:rFonts w:cs="Times New Roman" w:hint="eastAsia"/>
                <w:color w:val="000000" w:themeColor="text1"/>
                <w:szCs w:val="24"/>
              </w:rPr>
              <w:t>精確度</w:t>
            </w:r>
            <w:r w:rsidRPr="0062550B">
              <w:rPr>
                <w:rFonts w:cs="Times New Roman" w:hint="eastAsia"/>
                <w:color w:val="000000" w:themeColor="text1"/>
                <w:szCs w:val="24"/>
              </w:rPr>
              <w:t>/</w:t>
            </w:r>
            <w:r w:rsidRPr="0062550B">
              <w:rPr>
                <w:rFonts w:cs="Times New Roman" w:hint="eastAsia"/>
                <w:color w:val="000000" w:themeColor="text1"/>
                <w:szCs w:val="24"/>
              </w:rPr>
              <w:t>解析度：</w:t>
            </w:r>
          </w:p>
          <w:p w14:paraId="2E53442F" w14:textId="77777777" w:rsidR="00D42331" w:rsidRPr="0062550B" w:rsidRDefault="00D42331" w:rsidP="00D42331">
            <w:pPr>
              <w:pStyle w:val="aa"/>
              <w:numPr>
                <w:ilvl w:val="1"/>
                <w:numId w:val="39"/>
              </w:numPr>
              <w:ind w:leftChars="0" w:firstLineChars="0"/>
              <w:rPr>
                <w:rFonts w:cs="Times New Roman"/>
              </w:rPr>
            </w:pPr>
            <w:r w:rsidRPr="0062550B">
              <w:rPr>
                <w:rFonts w:cs="Times New Roman" w:hint="eastAsia"/>
              </w:rPr>
              <w:t>電壓：</w:t>
            </w:r>
            <w:r w:rsidRPr="0062550B">
              <w:rPr>
                <w:rFonts w:cs="Times New Roman" w:hint="eastAsia"/>
              </w:rPr>
              <w:t>0.3%</w:t>
            </w:r>
            <w:r w:rsidRPr="0062550B">
              <w:rPr>
                <w:rFonts w:cs="Times New Roman" w:hint="eastAsia"/>
              </w:rPr>
              <w:t>以內</w:t>
            </w:r>
            <w:r w:rsidRPr="0062550B">
              <w:rPr>
                <w:rFonts w:cs="Times New Roman" w:hint="eastAsia"/>
              </w:rPr>
              <w:t>/0.1V</w:t>
            </w:r>
          </w:p>
          <w:p w14:paraId="4B6B9A56" w14:textId="77777777" w:rsidR="00D42331" w:rsidRPr="0062550B" w:rsidRDefault="00D42331" w:rsidP="00D42331">
            <w:pPr>
              <w:pStyle w:val="aa"/>
              <w:numPr>
                <w:ilvl w:val="1"/>
                <w:numId w:val="39"/>
              </w:numPr>
              <w:ind w:leftChars="0" w:firstLineChars="0"/>
              <w:rPr>
                <w:rFonts w:cs="Times New Roman"/>
              </w:rPr>
            </w:pPr>
            <w:r w:rsidRPr="0062550B">
              <w:rPr>
                <w:rFonts w:cs="Times New Roman" w:hint="eastAsia"/>
              </w:rPr>
              <w:t>電流：</w:t>
            </w:r>
            <w:r w:rsidRPr="0062550B">
              <w:rPr>
                <w:rFonts w:cs="Times New Roman" w:hint="eastAsia"/>
              </w:rPr>
              <w:t>0.3%</w:t>
            </w:r>
            <w:r w:rsidRPr="0062550B">
              <w:rPr>
                <w:rFonts w:cs="Times New Roman" w:hint="eastAsia"/>
              </w:rPr>
              <w:t>以內</w:t>
            </w:r>
            <w:r w:rsidRPr="0062550B">
              <w:rPr>
                <w:rFonts w:cs="Times New Roman" w:hint="eastAsia"/>
              </w:rPr>
              <w:t>/0.001A</w:t>
            </w:r>
          </w:p>
          <w:p w14:paraId="7A0CB838" w14:textId="77777777" w:rsidR="00D42331" w:rsidRPr="0062550B" w:rsidRDefault="00D42331" w:rsidP="00D42331">
            <w:pPr>
              <w:pStyle w:val="aa"/>
              <w:numPr>
                <w:ilvl w:val="1"/>
                <w:numId w:val="39"/>
              </w:numPr>
              <w:ind w:leftChars="0" w:firstLineChars="0"/>
              <w:rPr>
                <w:rFonts w:cs="Times New Roman"/>
              </w:rPr>
            </w:pPr>
            <w:r w:rsidRPr="0062550B">
              <w:rPr>
                <w:rFonts w:cs="Times New Roman" w:hint="eastAsia"/>
              </w:rPr>
              <w:t>有效功率：</w:t>
            </w:r>
            <w:r w:rsidRPr="0062550B">
              <w:rPr>
                <w:rFonts w:cs="Times New Roman" w:hint="eastAsia"/>
              </w:rPr>
              <w:t>0.5%</w:t>
            </w:r>
            <w:r w:rsidRPr="0062550B">
              <w:rPr>
                <w:rFonts w:cs="Times New Roman" w:hint="eastAsia"/>
              </w:rPr>
              <w:t>以內</w:t>
            </w:r>
            <w:r w:rsidRPr="0062550B">
              <w:rPr>
                <w:rFonts w:cs="Times New Roman" w:hint="eastAsia"/>
              </w:rPr>
              <w:t>/1W</w:t>
            </w:r>
          </w:p>
          <w:p w14:paraId="55043A86" w14:textId="77777777" w:rsidR="00D42331" w:rsidRPr="0062550B" w:rsidRDefault="00D42331" w:rsidP="00D42331">
            <w:pPr>
              <w:pStyle w:val="aa"/>
              <w:numPr>
                <w:ilvl w:val="0"/>
                <w:numId w:val="39"/>
              </w:numPr>
              <w:ind w:leftChars="0" w:firstLineChars="0"/>
              <w:rPr>
                <w:rFonts w:cs="Times New Roman"/>
              </w:rPr>
            </w:pPr>
            <w:r w:rsidRPr="0062550B">
              <w:rPr>
                <w:rFonts w:cs="Times New Roman" w:hint="eastAsia"/>
              </w:rPr>
              <w:t>量測範圍：</w:t>
            </w:r>
          </w:p>
          <w:p w14:paraId="1E45FC07" w14:textId="77777777" w:rsidR="00D42331" w:rsidRPr="0062550B" w:rsidRDefault="00D42331" w:rsidP="00D42331">
            <w:pPr>
              <w:pStyle w:val="aa"/>
              <w:numPr>
                <w:ilvl w:val="1"/>
                <w:numId w:val="39"/>
              </w:numPr>
              <w:ind w:leftChars="0" w:firstLineChars="0"/>
              <w:rPr>
                <w:rFonts w:cs="Times New Roman"/>
              </w:rPr>
            </w:pPr>
            <w:r w:rsidRPr="0062550B">
              <w:rPr>
                <w:rFonts w:cs="Times New Roman" w:hint="eastAsia"/>
              </w:rPr>
              <w:t>電壓：</w:t>
            </w:r>
            <w:r w:rsidRPr="0062550B">
              <w:rPr>
                <w:rFonts w:cs="Times New Roman" w:hint="eastAsia"/>
              </w:rPr>
              <w:t>20~400V L-N / 35~600V L-L</w:t>
            </w:r>
          </w:p>
          <w:p w14:paraId="7DE247BF" w14:textId="77777777" w:rsidR="00D42331" w:rsidRPr="0062550B" w:rsidRDefault="00D42331" w:rsidP="00D42331">
            <w:pPr>
              <w:pStyle w:val="aa"/>
              <w:numPr>
                <w:ilvl w:val="1"/>
                <w:numId w:val="39"/>
              </w:numPr>
              <w:ind w:leftChars="0" w:firstLineChars="0"/>
              <w:rPr>
                <w:rFonts w:cs="Times New Roman"/>
              </w:rPr>
            </w:pPr>
            <w:r w:rsidRPr="0062550B">
              <w:rPr>
                <w:rFonts w:cs="Times New Roman" w:hint="eastAsia"/>
              </w:rPr>
              <w:t>電流：</w:t>
            </w:r>
            <w:r w:rsidRPr="0062550B">
              <w:rPr>
                <w:rFonts w:cs="Times New Roman" w:hint="eastAsia"/>
              </w:rPr>
              <w:t xml:space="preserve">1%~120% CT </w:t>
            </w:r>
            <w:r w:rsidRPr="0062550B">
              <w:rPr>
                <w:rFonts w:cs="Times New Roman" w:hint="eastAsia"/>
              </w:rPr>
              <w:t>額定電流</w:t>
            </w:r>
          </w:p>
          <w:p w14:paraId="569BAC16" w14:textId="6CE754DB" w:rsidR="0093666A" w:rsidRPr="0062550B" w:rsidRDefault="00D42331" w:rsidP="00D42331">
            <w:pPr>
              <w:pStyle w:val="aa"/>
              <w:numPr>
                <w:ilvl w:val="1"/>
                <w:numId w:val="39"/>
              </w:numPr>
              <w:ind w:leftChars="0" w:firstLineChars="0"/>
              <w:rPr>
                <w:rFonts w:cs="Times New Roman"/>
              </w:rPr>
            </w:pPr>
            <w:r w:rsidRPr="0062550B">
              <w:rPr>
                <w:rFonts w:cs="Times New Roman" w:hint="eastAsia"/>
              </w:rPr>
              <w:t>有效功率：</w:t>
            </w:r>
            <w:r w:rsidRPr="0062550B">
              <w:rPr>
                <w:rFonts w:cs="Times New Roman" w:hint="eastAsia"/>
              </w:rPr>
              <w:t>-999</w:t>
            </w:r>
            <w:r w:rsidRPr="0062550B">
              <w:rPr>
                <w:rFonts w:cs="Times New Roman"/>
              </w:rPr>
              <w:t>,</w:t>
            </w:r>
            <w:r w:rsidRPr="0062550B">
              <w:rPr>
                <w:rFonts w:cs="Times New Roman" w:hint="eastAsia"/>
              </w:rPr>
              <w:t>999</w:t>
            </w:r>
            <w:r w:rsidRPr="0062550B">
              <w:rPr>
                <w:rFonts w:cs="Times New Roman"/>
              </w:rPr>
              <w:t>,</w:t>
            </w:r>
            <w:r w:rsidRPr="0062550B">
              <w:rPr>
                <w:rFonts w:cs="Times New Roman" w:hint="eastAsia"/>
              </w:rPr>
              <w:t>999~</w:t>
            </w:r>
            <w:r w:rsidRPr="0062550B">
              <w:rPr>
                <w:rFonts w:cs="Times New Roman"/>
              </w:rPr>
              <w:t>999,999,999W</w:t>
            </w:r>
          </w:p>
        </w:tc>
      </w:tr>
      <w:tr w:rsidR="00EF5CA7" w:rsidRPr="0062550B" w14:paraId="7DC261D7" w14:textId="77777777" w:rsidTr="0093666A">
        <w:trPr>
          <w:trHeight w:val="349"/>
          <w:jc w:val="center"/>
        </w:trPr>
        <w:tc>
          <w:tcPr>
            <w:tcW w:w="421" w:type="dxa"/>
            <w:vMerge w:val="restart"/>
            <w:tcBorders>
              <w:top w:val="double" w:sz="4" w:space="0" w:color="auto"/>
              <w:right w:val="single" w:sz="4" w:space="0" w:color="000000"/>
            </w:tcBorders>
            <w:shd w:val="clear" w:color="auto" w:fill="E7E6E6" w:themeFill="background2"/>
          </w:tcPr>
          <w:p w14:paraId="37D79D02" w14:textId="11CF3638" w:rsidR="00EF5CA7" w:rsidRPr="0062550B" w:rsidRDefault="00EF5CA7" w:rsidP="00EF5CA7">
            <w:pPr>
              <w:spacing w:line="240" w:lineRule="auto"/>
              <w:ind w:firstLineChars="0" w:firstLine="0"/>
              <w:rPr>
                <w:rFonts w:cs="Times New Roman"/>
                <w:szCs w:val="24"/>
              </w:rPr>
            </w:pPr>
            <w:r w:rsidRPr="0062550B">
              <w:rPr>
                <w:rFonts w:cs="Times New Roman" w:hint="eastAsia"/>
                <w:szCs w:val="24"/>
              </w:rPr>
              <w:t>3</w:t>
            </w:r>
          </w:p>
        </w:tc>
        <w:tc>
          <w:tcPr>
            <w:tcW w:w="709" w:type="dxa"/>
            <w:tcBorders>
              <w:top w:val="double" w:sz="4" w:space="0" w:color="auto"/>
              <w:right w:val="single" w:sz="4" w:space="0" w:color="000000"/>
            </w:tcBorders>
            <w:shd w:val="clear" w:color="auto" w:fill="E7E6E6" w:themeFill="background2"/>
          </w:tcPr>
          <w:p w14:paraId="5442CCB1" w14:textId="01B27FA5" w:rsidR="00EF5CA7" w:rsidRPr="0062550B" w:rsidRDefault="00EF5CA7" w:rsidP="00EF5CA7">
            <w:pPr>
              <w:spacing w:line="240" w:lineRule="auto"/>
              <w:ind w:firstLineChars="0" w:firstLine="0"/>
              <w:rPr>
                <w:rFonts w:cs="Times New Roman"/>
              </w:rPr>
            </w:pPr>
            <w:r w:rsidRPr="0062550B">
              <w:rPr>
                <w:rFonts w:cs="Times New Roman"/>
                <w:szCs w:val="24"/>
              </w:rPr>
              <w:t>品名</w:t>
            </w:r>
          </w:p>
        </w:tc>
        <w:tc>
          <w:tcPr>
            <w:tcW w:w="8500" w:type="dxa"/>
            <w:gridSpan w:val="2"/>
            <w:tcBorders>
              <w:top w:val="double" w:sz="4" w:space="0" w:color="auto"/>
              <w:left w:val="single" w:sz="4" w:space="0" w:color="000000"/>
            </w:tcBorders>
          </w:tcPr>
          <w:p w14:paraId="21B37CAB" w14:textId="33D12A7A" w:rsidR="00EF5CA7" w:rsidRPr="0062550B" w:rsidRDefault="000A1F87" w:rsidP="00EF5CA7">
            <w:pPr>
              <w:spacing w:line="240" w:lineRule="auto"/>
              <w:ind w:firstLineChars="0" w:firstLine="0"/>
              <w:rPr>
                <w:rFonts w:cs="Times New Roman"/>
              </w:rPr>
            </w:pPr>
            <w:r w:rsidRPr="0062550B">
              <w:rPr>
                <w:rFonts w:cs="Times New Roman" w:hint="eastAsia"/>
              </w:rPr>
              <w:t>智慧型資料接收器</w:t>
            </w:r>
          </w:p>
        </w:tc>
      </w:tr>
      <w:tr w:rsidR="00EF5CA7" w:rsidRPr="0062550B" w14:paraId="7FB507AB" w14:textId="77777777" w:rsidTr="0093666A">
        <w:trPr>
          <w:trHeight w:val="349"/>
          <w:jc w:val="center"/>
        </w:trPr>
        <w:tc>
          <w:tcPr>
            <w:tcW w:w="421" w:type="dxa"/>
            <w:vMerge/>
            <w:tcBorders>
              <w:right w:val="single" w:sz="4" w:space="0" w:color="000000"/>
            </w:tcBorders>
            <w:shd w:val="clear" w:color="auto" w:fill="E7E6E6" w:themeFill="background2"/>
          </w:tcPr>
          <w:p w14:paraId="554A957A" w14:textId="77777777" w:rsidR="00EF5CA7" w:rsidRPr="0062550B" w:rsidRDefault="00EF5CA7" w:rsidP="00EF5CA7">
            <w:pPr>
              <w:spacing w:line="240" w:lineRule="auto"/>
              <w:ind w:firstLineChars="0" w:firstLine="0"/>
              <w:rPr>
                <w:rFonts w:cs="Times New Roman"/>
              </w:rPr>
            </w:pPr>
          </w:p>
        </w:tc>
        <w:tc>
          <w:tcPr>
            <w:tcW w:w="709" w:type="dxa"/>
            <w:tcBorders>
              <w:right w:val="single" w:sz="4" w:space="0" w:color="000000"/>
            </w:tcBorders>
            <w:shd w:val="clear" w:color="auto" w:fill="E7E6E6" w:themeFill="background2"/>
          </w:tcPr>
          <w:p w14:paraId="25307E60" w14:textId="0FEEC00E" w:rsidR="00EF5CA7" w:rsidRPr="0062550B" w:rsidRDefault="00EF5CA7" w:rsidP="00EF5CA7">
            <w:pPr>
              <w:spacing w:line="240" w:lineRule="auto"/>
              <w:ind w:firstLineChars="0" w:firstLine="0"/>
              <w:rPr>
                <w:rFonts w:cs="Times New Roman"/>
              </w:rPr>
            </w:pPr>
            <w:r w:rsidRPr="0062550B">
              <w:rPr>
                <w:rFonts w:cs="Times New Roman"/>
              </w:rPr>
              <w:t>數量</w:t>
            </w:r>
          </w:p>
        </w:tc>
        <w:tc>
          <w:tcPr>
            <w:tcW w:w="8500" w:type="dxa"/>
            <w:gridSpan w:val="2"/>
            <w:tcBorders>
              <w:left w:val="single" w:sz="4" w:space="0" w:color="000000"/>
            </w:tcBorders>
          </w:tcPr>
          <w:p w14:paraId="506CF9B9" w14:textId="13B198BC" w:rsidR="00EF5CA7" w:rsidRPr="0062550B" w:rsidRDefault="003B2F60" w:rsidP="00EF5CA7">
            <w:pPr>
              <w:spacing w:line="240" w:lineRule="auto"/>
              <w:ind w:firstLineChars="0" w:firstLine="0"/>
              <w:rPr>
                <w:rFonts w:cs="Times New Roman"/>
              </w:rPr>
            </w:pPr>
            <w:r w:rsidRPr="0062550B">
              <w:rPr>
                <w:rFonts w:cs="Times New Roman" w:hint="eastAsia"/>
              </w:rPr>
              <w:t>3</w:t>
            </w:r>
            <w:r w:rsidR="00EF5CA7" w:rsidRPr="0062550B">
              <w:rPr>
                <w:rFonts w:cs="Times New Roman"/>
              </w:rPr>
              <w:t>組</w:t>
            </w:r>
          </w:p>
        </w:tc>
      </w:tr>
      <w:tr w:rsidR="00EF5CA7" w:rsidRPr="0062550B" w14:paraId="646912B1" w14:textId="77777777" w:rsidTr="0069701A">
        <w:trPr>
          <w:jc w:val="center"/>
        </w:trPr>
        <w:tc>
          <w:tcPr>
            <w:tcW w:w="421" w:type="dxa"/>
            <w:vMerge/>
            <w:tcBorders>
              <w:right w:val="single" w:sz="4" w:space="0" w:color="000000"/>
            </w:tcBorders>
            <w:shd w:val="clear" w:color="auto" w:fill="E7E6E6" w:themeFill="background2"/>
          </w:tcPr>
          <w:p w14:paraId="2F831D2C" w14:textId="77777777" w:rsidR="00EF5CA7" w:rsidRPr="0062550B" w:rsidRDefault="00EF5CA7" w:rsidP="00EF5CA7">
            <w:pPr>
              <w:spacing w:line="240" w:lineRule="auto"/>
              <w:ind w:firstLineChars="0" w:firstLine="0"/>
              <w:rPr>
                <w:rFonts w:cs="Times New Roman"/>
                <w:b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000000"/>
            </w:tcBorders>
            <w:shd w:val="clear" w:color="auto" w:fill="E7E6E6" w:themeFill="background2"/>
          </w:tcPr>
          <w:p w14:paraId="5EF426AD" w14:textId="619BC28A" w:rsidR="00EF5CA7" w:rsidRPr="0062550B" w:rsidRDefault="00EF5CA7" w:rsidP="00EF5CA7">
            <w:pPr>
              <w:spacing w:line="240" w:lineRule="auto"/>
              <w:ind w:firstLineChars="0" w:firstLine="0"/>
              <w:rPr>
                <w:rFonts w:cs="Times New Roman"/>
                <w:b/>
              </w:rPr>
            </w:pPr>
            <w:r w:rsidRPr="0062550B">
              <w:rPr>
                <w:rFonts w:cs="Times New Roman"/>
                <w:b/>
              </w:rPr>
              <w:t>規格</w:t>
            </w:r>
            <w:r w:rsidRPr="0062550B">
              <w:rPr>
                <w:rFonts w:cs="Times New Roman"/>
                <w:b/>
              </w:rPr>
              <w:t>/</w:t>
            </w:r>
            <w:r w:rsidRPr="0062550B">
              <w:rPr>
                <w:rFonts w:cs="Times New Roman"/>
                <w:b/>
              </w:rPr>
              <w:t>功能</w:t>
            </w:r>
          </w:p>
        </w:tc>
        <w:tc>
          <w:tcPr>
            <w:tcW w:w="7650" w:type="dxa"/>
            <w:shd w:val="clear" w:color="auto" w:fill="E7E6E6" w:themeFill="background2"/>
          </w:tcPr>
          <w:p w14:paraId="577CA8EB" w14:textId="77777777" w:rsidR="00EF5CA7" w:rsidRPr="0062550B" w:rsidRDefault="00EF5CA7" w:rsidP="00EF5CA7">
            <w:pPr>
              <w:spacing w:line="240" w:lineRule="auto"/>
              <w:ind w:firstLineChars="0" w:firstLine="0"/>
              <w:rPr>
                <w:rFonts w:cs="Times New Roman"/>
                <w:b/>
              </w:rPr>
            </w:pPr>
            <w:r w:rsidRPr="0062550B">
              <w:rPr>
                <w:rFonts w:cs="Times New Roman"/>
                <w:b/>
              </w:rPr>
              <w:t>說明</w:t>
            </w:r>
          </w:p>
        </w:tc>
      </w:tr>
      <w:tr w:rsidR="00EF5CA7" w:rsidRPr="0062550B" w14:paraId="3F1F3723" w14:textId="77777777" w:rsidTr="0069701A">
        <w:trPr>
          <w:jc w:val="center"/>
        </w:trPr>
        <w:tc>
          <w:tcPr>
            <w:tcW w:w="421" w:type="dxa"/>
            <w:vMerge/>
            <w:tcBorders>
              <w:right w:val="single" w:sz="4" w:space="0" w:color="000000"/>
            </w:tcBorders>
            <w:shd w:val="clear" w:color="auto" w:fill="E7E6E6" w:themeFill="background2"/>
          </w:tcPr>
          <w:p w14:paraId="19C57CEE" w14:textId="77777777" w:rsidR="00EF5CA7" w:rsidRPr="0062550B" w:rsidRDefault="00EF5CA7" w:rsidP="00EF5CA7">
            <w:pPr>
              <w:spacing w:line="240" w:lineRule="auto"/>
              <w:ind w:firstLineChars="0" w:firstLine="0"/>
              <w:rPr>
                <w:rFonts w:cs="Times New Roman"/>
                <w:b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000000"/>
            </w:tcBorders>
            <w:shd w:val="clear" w:color="auto" w:fill="E7E6E6" w:themeFill="background2"/>
          </w:tcPr>
          <w:p w14:paraId="2DFEE98B" w14:textId="16B78712" w:rsidR="00EF5CA7" w:rsidRPr="0062550B" w:rsidRDefault="00EF5CA7" w:rsidP="00EF5CA7">
            <w:pPr>
              <w:spacing w:line="240" w:lineRule="auto"/>
              <w:ind w:firstLineChars="0" w:firstLine="0"/>
              <w:rPr>
                <w:rFonts w:cs="Times New Roman"/>
                <w:b/>
              </w:rPr>
            </w:pPr>
            <w:r w:rsidRPr="0062550B">
              <w:rPr>
                <w:rFonts w:cs="Times New Roman" w:hint="eastAsia"/>
                <w:b/>
              </w:rPr>
              <w:t>規格</w:t>
            </w:r>
          </w:p>
        </w:tc>
        <w:tc>
          <w:tcPr>
            <w:tcW w:w="7650" w:type="dxa"/>
            <w:shd w:val="clear" w:color="auto" w:fill="auto"/>
          </w:tcPr>
          <w:p w14:paraId="3A5F1978" w14:textId="2FEFEC72" w:rsidR="00AB262A" w:rsidRPr="0062550B" w:rsidRDefault="00AB262A" w:rsidP="00AB262A">
            <w:pPr>
              <w:pStyle w:val="aa"/>
              <w:numPr>
                <w:ilvl w:val="0"/>
                <w:numId w:val="39"/>
              </w:numPr>
              <w:ind w:leftChars="0" w:firstLineChars="0"/>
              <w:rPr>
                <w:rFonts w:cs="Times New Roman"/>
              </w:rPr>
            </w:pPr>
            <w:r w:rsidRPr="0062550B">
              <w:rPr>
                <w:rFonts w:cs="Times New Roman"/>
                <w:szCs w:val="24"/>
              </w:rPr>
              <w:t xml:space="preserve">Cortex-A7 </w:t>
            </w:r>
            <w:r w:rsidR="0024538C" w:rsidRPr="0062550B">
              <w:rPr>
                <w:rFonts w:cs="Times New Roman"/>
                <w:szCs w:val="24"/>
              </w:rPr>
              <w:t>CPU</w:t>
            </w:r>
            <w:r w:rsidRPr="0062550B">
              <w:rPr>
                <w:rFonts w:cs="Times New Roman"/>
                <w:szCs w:val="24"/>
              </w:rPr>
              <w:t xml:space="preserve"> 800MHz</w:t>
            </w:r>
          </w:p>
          <w:p w14:paraId="6D60E4F6" w14:textId="77777777" w:rsidR="00AB262A" w:rsidRPr="0062550B" w:rsidRDefault="00AB262A" w:rsidP="00AB262A">
            <w:pPr>
              <w:pStyle w:val="aa"/>
              <w:numPr>
                <w:ilvl w:val="0"/>
                <w:numId w:val="39"/>
              </w:numPr>
              <w:ind w:leftChars="0" w:firstLineChars="0"/>
              <w:rPr>
                <w:rFonts w:cs="Times New Roman"/>
              </w:rPr>
            </w:pPr>
            <w:r w:rsidRPr="0062550B">
              <w:rPr>
                <w:rFonts w:cs="Times New Roman"/>
              </w:rPr>
              <w:t>512MB DDR3</w:t>
            </w:r>
          </w:p>
          <w:p w14:paraId="393C9F70" w14:textId="77777777" w:rsidR="00AB262A" w:rsidRPr="0062550B" w:rsidRDefault="00AB262A" w:rsidP="00AB262A">
            <w:pPr>
              <w:pStyle w:val="aa"/>
              <w:numPr>
                <w:ilvl w:val="0"/>
                <w:numId w:val="39"/>
              </w:numPr>
              <w:ind w:leftChars="0" w:firstLineChars="0"/>
              <w:rPr>
                <w:rFonts w:cs="Times New Roman"/>
              </w:rPr>
            </w:pPr>
            <w:r w:rsidRPr="0062550B">
              <w:rPr>
                <w:rFonts w:cs="Times New Roman"/>
              </w:rPr>
              <w:t>1 x RS-485 or RS-232</w:t>
            </w:r>
          </w:p>
          <w:p w14:paraId="65BD5F15" w14:textId="77777777" w:rsidR="00AB262A" w:rsidRPr="0062550B" w:rsidRDefault="00AB262A" w:rsidP="00AB262A">
            <w:pPr>
              <w:pStyle w:val="aa"/>
              <w:numPr>
                <w:ilvl w:val="0"/>
                <w:numId w:val="39"/>
              </w:numPr>
              <w:ind w:leftChars="0" w:firstLineChars="0"/>
              <w:rPr>
                <w:rFonts w:cs="Times New Roman"/>
              </w:rPr>
            </w:pPr>
            <w:r w:rsidRPr="0062550B">
              <w:rPr>
                <w:rFonts w:cs="Times New Roman"/>
              </w:rPr>
              <w:t>Direction Control (RS-485): Auto, by software</w:t>
            </w:r>
          </w:p>
          <w:p w14:paraId="2CF588D7" w14:textId="77777777" w:rsidR="00AB262A" w:rsidRPr="0062550B" w:rsidRDefault="00AB262A" w:rsidP="00AB262A">
            <w:pPr>
              <w:pStyle w:val="aa"/>
              <w:numPr>
                <w:ilvl w:val="0"/>
                <w:numId w:val="39"/>
              </w:numPr>
              <w:ind w:leftChars="0" w:firstLineChars="0"/>
              <w:rPr>
                <w:rFonts w:cs="Times New Roman"/>
              </w:rPr>
            </w:pPr>
            <w:r w:rsidRPr="0062550B">
              <w:rPr>
                <w:rFonts w:cs="Times New Roman"/>
              </w:rPr>
              <w:t>Connector: Terminal block</w:t>
            </w:r>
          </w:p>
          <w:p w14:paraId="628F5C45" w14:textId="77777777" w:rsidR="00AB262A" w:rsidRPr="0062550B" w:rsidRDefault="00AB262A" w:rsidP="00AB262A">
            <w:pPr>
              <w:pStyle w:val="aa"/>
              <w:numPr>
                <w:ilvl w:val="0"/>
                <w:numId w:val="39"/>
              </w:numPr>
              <w:ind w:leftChars="0" w:firstLineChars="0"/>
              <w:rPr>
                <w:rFonts w:cs="Times New Roman"/>
              </w:rPr>
            </w:pPr>
            <w:r w:rsidRPr="0062550B">
              <w:rPr>
                <w:rFonts w:cs="Times New Roman"/>
              </w:rPr>
              <w:t>RS-485 Signal: Data+, Data-</w:t>
            </w:r>
          </w:p>
          <w:p w14:paraId="745D6CAE" w14:textId="30D3BDCD" w:rsidR="00EF5CA7" w:rsidRPr="0062550B" w:rsidRDefault="00AB262A" w:rsidP="00AB262A">
            <w:pPr>
              <w:pStyle w:val="aa"/>
              <w:numPr>
                <w:ilvl w:val="0"/>
                <w:numId w:val="39"/>
              </w:numPr>
              <w:ind w:leftChars="0" w:firstLineChars="0"/>
              <w:rPr>
                <w:rFonts w:cs="Times New Roman"/>
              </w:rPr>
            </w:pPr>
            <w:r w:rsidRPr="0062550B">
              <w:rPr>
                <w:rFonts w:cs="Times New Roman"/>
              </w:rPr>
              <w:lastRenderedPageBreak/>
              <w:t>RS-232 Signal: TX, RX</w:t>
            </w:r>
          </w:p>
        </w:tc>
      </w:tr>
      <w:tr w:rsidR="00EF5CA7" w:rsidRPr="0062550B" w14:paraId="3C279BE1" w14:textId="77777777" w:rsidTr="0093666A">
        <w:trPr>
          <w:trHeight w:val="349"/>
          <w:jc w:val="center"/>
        </w:trPr>
        <w:tc>
          <w:tcPr>
            <w:tcW w:w="421" w:type="dxa"/>
            <w:vMerge w:val="restart"/>
            <w:tcBorders>
              <w:top w:val="double" w:sz="4" w:space="0" w:color="auto"/>
              <w:right w:val="single" w:sz="4" w:space="0" w:color="000000"/>
            </w:tcBorders>
            <w:shd w:val="clear" w:color="auto" w:fill="E7E6E6" w:themeFill="background2"/>
          </w:tcPr>
          <w:p w14:paraId="29419247" w14:textId="070A1154" w:rsidR="00EF5CA7" w:rsidRPr="0062550B" w:rsidRDefault="00EF5CA7" w:rsidP="00EF5CA7">
            <w:pPr>
              <w:spacing w:line="240" w:lineRule="auto"/>
              <w:ind w:firstLineChars="0" w:firstLine="0"/>
              <w:rPr>
                <w:rFonts w:cs="Times New Roman"/>
                <w:szCs w:val="24"/>
              </w:rPr>
            </w:pPr>
            <w:r w:rsidRPr="0062550B">
              <w:rPr>
                <w:rFonts w:cs="Times New Roman" w:hint="eastAsia"/>
                <w:szCs w:val="24"/>
              </w:rPr>
              <w:lastRenderedPageBreak/>
              <w:t>4</w:t>
            </w:r>
          </w:p>
        </w:tc>
        <w:tc>
          <w:tcPr>
            <w:tcW w:w="709" w:type="dxa"/>
            <w:tcBorders>
              <w:top w:val="double" w:sz="4" w:space="0" w:color="auto"/>
              <w:right w:val="single" w:sz="4" w:space="0" w:color="000000"/>
            </w:tcBorders>
            <w:shd w:val="clear" w:color="auto" w:fill="E7E6E6" w:themeFill="background2"/>
          </w:tcPr>
          <w:p w14:paraId="18DB3786" w14:textId="064BE94B" w:rsidR="00EF5CA7" w:rsidRPr="0062550B" w:rsidRDefault="00EF5CA7" w:rsidP="00EF5CA7">
            <w:pPr>
              <w:spacing w:line="240" w:lineRule="auto"/>
              <w:ind w:firstLineChars="0" w:firstLine="0"/>
              <w:rPr>
                <w:rFonts w:cs="Times New Roman"/>
              </w:rPr>
            </w:pPr>
            <w:r w:rsidRPr="0062550B">
              <w:rPr>
                <w:rFonts w:cs="Times New Roman"/>
                <w:szCs w:val="24"/>
              </w:rPr>
              <w:t>品名</w:t>
            </w:r>
          </w:p>
        </w:tc>
        <w:tc>
          <w:tcPr>
            <w:tcW w:w="8500" w:type="dxa"/>
            <w:gridSpan w:val="2"/>
            <w:tcBorders>
              <w:top w:val="double" w:sz="4" w:space="0" w:color="auto"/>
              <w:left w:val="single" w:sz="4" w:space="0" w:color="000000"/>
            </w:tcBorders>
          </w:tcPr>
          <w:p w14:paraId="2CEDDC42" w14:textId="72CE3F9F" w:rsidR="00EF5CA7" w:rsidRPr="0062550B" w:rsidRDefault="006C1241" w:rsidP="00EF5CA7">
            <w:pPr>
              <w:spacing w:line="240" w:lineRule="auto"/>
              <w:ind w:firstLineChars="0" w:firstLine="0"/>
              <w:rPr>
                <w:rFonts w:cs="Times New Roman"/>
              </w:rPr>
            </w:pPr>
            <w:r w:rsidRPr="0062550B">
              <w:rPr>
                <w:rFonts w:cs="Times New Roman" w:hint="eastAsia"/>
              </w:rPr>
              <w:t>4G</w:t>
            </w:r>
            <w:r w:rsidR="003B2F60" w:rsidRPr="0062550B">
              <w:rPr>
                <w:rFonts w:cs="Times New Roman" w:hint="eastAsia"/>
              </w:rPr>
              <w:t>路由器</w:t>
            </w:r>
          </w:p>
        </w:tc>
      </w:tr>
      <w:tr w:rsidR="00EF5CA7" w:rsidRPr="0062550B" w14:paraId="5D6F8EF7" w14:textId="77777777" w:rsidTr="0093666A">
        <w:trPr>
          <w:trHeight w:val="349"/>
          <w:jc w:val="center"/>
        </w:trPr>
        <w:tc>
          <w:tcPr>
            <w:tcW w:w="421" w:type="dxa"/>
            <w:vMerge/>
            <w:tcBorders>
              <w:right w:val="single" w:sz="4" w:space="0" w:color="000000"/>
            </w:tcBorders>
            <w:shd w:val="clear" w:color="auto" w:fill="E7E6E6" w:themeFill="background2"/>
          </w:tcPr>
          <w:p w14:paraId="6CD646C2" w14:textId="77777777" w:rsidR="00EF5CA7" w:rsidRPr="0062550B" w:rsidRDefault="00EF5CA7" w:rsidP="00EF5CA7">
            <w:pPr>
              <w:spacing w:line="240" w:lineRule="auto"/>
              <w:ind w:firstLineChars="0" w:firstLine="0"/>
              <w:rPr>
                <w:rFonts w:cs="Times New Roman"/>
              </w:rPr>
            </w:pPr>
          </w:p>
        </w:tc>
        <w:tc>
          <w:tcPr>
            <w:tcW w:w="709" w:type="dxa"/>
            <w:tcBorders>
              <w:right w:val="single" w:sz="4" w:space="0" w:color="000000"/>
            </w:tcBorders>
            <w:shd w:val="clear" w:color="auto" w:fill="E7E6E6" w:themeFill="background2"/>
          </w:tcPr>
          <w:p w14:paraId="5693E0A7" w14:textId="5D3246E2" w:rsidR="00EF5CA7" w:rsidRPr="0062550B" w:rsidRDefault="00EF5CA7" w:rsidP="00EF5CA7">
            <w:pPr>
              <w:spacing w:line="240" w:lineRule="auto"/>
              <w:ind w:firstLineChars="0" w:firstLine="0"/>
              <w:rPr>
                <w:rFonts w:cs="Times New Roman"/>
              </w:rPr>
            </w:pPr>
            <w:r w:rsidRPr="0062550B">
              <w:rPr>
                <w:rFonts w:cs="Times New Roman"/>
              </w:rPr>
              <w:t>數量</w:t>
            </w:r>
          </w:p>
        </w:tc>
        <w:tc>
          <w:tcPr>
            <w:tcW w:w="8500" w:type="dxa"/>
            <w:gridSpan w:val="2"/>
            <w:tcBorders>
              <w:left w:val="single" w:sz="4" w:space="0" w:color="000000"/>
            </w:tcBorders>
          </w:tcPr>
          <w:p w14:paraId="021E3F50" w14:textId="1B281700" w:rsidR="00EF5CA7" w:rsidRPr="0062550B" w:rsidRDefault="00BB63E4" w:rsidP="00EF5CA7">
            <w:pPr>
              <w:spacing w:line="240" w:lineRule="auto"/>
              <w:ind w:firstLineChars="0" w:firstLine="0"/>
              <w:rPr>
                <w:rFonts w:cs="Times New Roman"/>
              </w:rPr>
            </w:pPr>
            <w:r w:rsidRPr="0062550B">
              <w:rPr>
                <w:rFonts w:cs="Times New Roman" w:hint="eastAsia"/>
              </w:rPr>
              <w:t>3</w:t>
            </w:r>
            <w:r w:rsidR="00EF5CA7" w:rsidRPr="0062550B">
              <w:rPr>
                <w:rFonts w:cs="Times New Roman"/>
              </w:rPr>
              <w:t>組</w:t>
            </w:r>
          </w:p>
        </w:tc>
      </w:tr>
      <w:tr w:rsidR="00EF5CA7" w:rsidRPr="0062550B" w14:paraId="21A0493A" w14:textId="77777777" w:rsidTr="0069701A">
        <w:trPr>
          <w:jc w:val="center"/>
        </w:trPr>
        <w:tc>
          <w:tcPr>
            <w:tcW w:w="421" w:type="dxa"/>
            <w:vMerge/>
            <w:tcBorders>
              <w:right w:val="single" w:sz="4" w:space="0" w:color="000000"/>
            </w:tcBorders>
            <w:shd w:val="clear" w:color="auto" w:fill="E7E6E6" w:themeFill="background2"/>
          </w:tcPr>
          <w:p w14:paraId="4A409AF1" w14:textId="77777777" w:rsidR="00EF5CA7" w:rsidRPr="0062550B" w:rsidRDefault="00EF5CA7" w:rsidP="00EF5CA7">
            <w:pPr>
              <w:spacing w:line="240" w:lineRule="auto"/>
              <w:ind w:firstLineChars="0" w:firstLine="0"/>
              <w:rPr>
                <w:rFonts w:cs="Times New Roman"/>
                <w:b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000000"/>
            </w:tcBorders>
            <w:shd w:val="clear" w:color="auto" w:fill="E7E6E6" w:themeFill="background2"/>
          </w:tcPr>
          <w:p w14:paraId="1BCC8EB3" w14:textId="7A347A31" w:rsidR="00EF5CA7" w:rsidRPr="0062550B" w:rsidRDefault="00EF5CA7" w:rsidP="00EF5CA7">
            <w:pPr>
              <w:spacing w:line="240" w:lineRule="auto"/>
              <w:ind w:firstLineChars="0" w:firstLine="0"/>
              <w:rPr>
                <w:rFonts w:cs="Times New Roman"/>
                <w:b/>
              </w:rPr>
            </w:pPr>
            <w:r w:rsidRPr="0062550B">
              <w:rPr>
                <w:rFonts w:cs="Times New Roman"/>
                <w:b/>
              </w:rPr>
              <w:t>規格</w:t>
            </w:r>
            <w:r w:rsidRPr="0062550B">
              <w:rPr>
                <w:rFonts w:cs="Times New Roman"/>
                <w:b/>
              </w:rPr>
              <w:t>/</w:t>
            </w:r>
            <w:r w:rsidRPr="0062550B">
              <w:rPr>
                <w:rFonts w:cs="Times New Roman"/>
                <w:b/>
              </w:rPr>
              <w:t>功能</w:t>
            </w:r>
          </w:p>
        </w:tc>
        <w:tc>
          <w:tcPr>
            <w:tcW w:w="7650" w:type="dxa"/>
            <w:shd w:val="clear" w:color="auto" w:fill="E7E6E6" w:themeFill="background2"/>
          </w:tcPr>
          <w:p w14:paraId="118B21E7" w14:textId="77777777" w:rsidR="00EF5CA7" w:rsidRPr="0062550B" w:rsidRDefault="00EF5CA7" w:rsidP="00EF5CA7">
            <w:pPr>
              <w:spacing w:line="240" w:lineRule="auto"/>
              <w:ind w:firstLineChars="0" w:firstLine="0"/>
              <w:rPr>
                <w:rFonts w:cs="Times New Roman"/>
                <w:b/>
              </w:rPr>
            </w:pPr>
            <w:r w:rsidRPr="0062550B">
              <w:rPr>
                <w:rFonts w:cs="Times New Roman"/>
                <w:b/>
              </w:rPr>
              <w:t>說明</w:t>
            </w:r>
          </w:p>
        </w:tc>
      </w:tr>
      <w:tr w:rsidR="00EF5CA7" w:rsidRPr="0062550B" w14:paraId="226CABF7" w14:textId="77777777" w:rsidTr="00FF4839">
        <w:trPr>
          <w:trHeight w:val="257"/>
          <w:jc w:val="center"/>
        </w:trPr>
        <w:tc>
          <w:tcPr>
            <w:tcW w:w="421" w:type="dxa"/>
            <w:vMerge/>
            <w:tcBorders>
              <w:right w:val="single" w:sz="4" w:space="0" w:color="000000"/>
            </w:tcBorders>
            <w:shd w:val="clear" w:color="auto" w:fill="E7E6E6" w:themeFill="background2"/>
          </w:tcPr>
          <w:p w14:paraId="6E7507C0" w14:textId="77777777" w:rsidR="00EF5CA7" w:rsidRPr="0062550B" w:rsidRDefault="00EF5CA7" w:rsidP="00EF5CA7">
            <w:pPr>
              <w:spacing w:line="240" w:lineRule="auto"/>
              <w:ind w:firstLineChars="0" w:firstLine="0"/>
              <w:rPr>
                <w:rFonts w:cs="Times New Roman"/>
                <w:b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000000"/>
            </w:tcBorders>
            <w:shd w:val="clear" w:color="auto" w:fill="E7E6E6" w:themeFill="background2"/>
          </w:tcPr>
          <w:p w14:paraId="1D25F34A" w14:textId="3EB630A5" w:rsidR="00EF5CA7" w:rsidRPr="0062550B" w:rsidRDefault="00EF5CA7" w:rsidP="00EF5CA7">
            <w:pPr>
              <w:spacing w:line="240" w:lineRule="auto"/>
              <w:ind w:firstLineChars="0" w:firstLine="0"/>
              <w:rPr>
                <w:rFonts w:cs="Times New Roman"/>
                <w:b/>
              </w:rPr>
            </w:pPr>
            <w:r w:rsidRPr="0062550B">
              <w:rPr>
                <w:rFonts w:cs="Times New Roman" w:hint="eastAsia"/>
                <w:b/>
              </w:rPr>
              <w:t>規格</w:t>
            </w:r>
          </w:p>
        </w:tc>
        <w:tc>
          <w:tcPr>
            <w:tcW w:w="7650" w:type="dxa"/>
            <w:shd w:val="clear" w:color="auto" w:fill="auto"/>
          </w:tcPr>
          <w:p w14:paraId="4184E5B2" w14:textId="03B309A3" w:rsidR="00EF5CA7" w:rsidRPr="0062550B" w:rsidRDefault="00874374" w:rsidP="00EF5CA7">
            <w:pPr>
              <w:pStyle w:val="aa"/>
              <w:numPr>
                <w:ilvl w:val="0"/>
                <w:numId w:val="39"/>
              </w:numPr>
              <w:ind w:leftChars="0" w:firstLineChars="0"/>
              <w:rPr>
                <w:rFonts w:cs="Times New Roman"/>
              </w:rPr>
            </w:pPr>
            <w:r w:rsidRPr="0062550B">
              <w:rPr>
                <w:rFonts w:cs="Times New Roman" w:hint="eastAsia"/>
              </w:rPr>
              <w:t>可連網將數據回傳雲端平台</w:t>
            </w:r>
          </w:p>
        </w:tc>
      </w:tr>
    </w:tbl>
    <w:p w14:paraId="3AA4A7FA" w14:textId="7A5A76A5" w:rsidR="003F5730" w:rsidRPr="0062550B" w:rsidRDefault="00B15295" w:rsidP="00B15295">
      <w:pPr>
        <w:pStyle w:val="1"/>
      </w:pPr>
      <w:bookmarkStart w:id="3" w:name="_Toc480206203"/>
      <w:r w:rsidRPr="0062550B">
        <w:rPr>
          <w:rFonts w:hint="eastAsia"/>
        </w:rPr>
        <w:t>檢測</w:t>
      </w:r>
      <w:r w:rsidRPr="0062550B">
        <w:rPr>
          <w:rFonts w:hint="eastAsia"/>
        </w:rPr>
        <w:t>/</w:t>
      </w:r>
      <w:r w:rsidRPr="0062550B">
        <w:rPr>
          <w:rFonts w:hint="eastAsia"/>
        </w:rPr>
        <w:t>驗收標準</w:t>
      </w:r>
      <w:bookmarkEnd w:id="3"/>
    </w:p>
    <w:p w14:paraId="3007BBBE" w14:textId="6F598B0B" w:rsidR="0062550B" w:rsidRPr="0062550B" w:rsidRDefault="00FF4839" w:rsidP="008B0BAB">
      <w:pPr>
        <w:pStyle w:val="aa"/>
        <w:numPr>
          <w:ilvl w:val="0"/>
          <w:numId w:val="17"/>
        </w:numPr>
        <w:ind w:leftChars="0" w:firstLineChars="0"/>
      </w:pPr>
      <w:r>
        <w:rPr>
          <w:rFonts w:hint="eastAsia"/>
        </w:rPr>
        <w:t>可應用於</w:t>
      </w:r>
      <w:r w:rsidR="00416280" w:rsidRPr="0062550B">
        <w:rPr>
          <w:rFonts w:hint="eastAsia"/>
        </w:rPr>
        <w:t>指定地點</w:t>
      </w:r>
    </w:p>
    <w:p w14:paraId="07EB7616" w14:textId="014628B6" w:rsidR="0062550B" w:rsidRPr="0062550B" w:rsidRDefault="0062550B" w:rsidP="0062550B">
      <w:pPr>
        <w:pStyle w:val="aa"/>
        <w:numPr>
          <w:ilvl w:val="1"/>
          <w:numId w:val="17"/>
        </w:numPr>
        <w:ind w:leftChars="0" w:firstLineChars="0"/>
      </w:pPr>
      <w:r w:rsidRPr="0062550B">
        <w:rPr>
          <w:rFonts w:hint="eastAsia"/>
        </w:rPr>
        <w:t>屈臣氏四維店（</w:t>
      </w:r>
      <w:r w:rsidRPr="0062550B">
        <w:t>新北市板橋區四維路</w:t>
      </w:r>
      <w:r w:rsidRPr="0062550B">
        <w:t>257</w:t>
      </w:r>
      <w:r w:rsidRPr="0062550B">
        <w:t>號</w:t>
      </w:r>
      <w:r w:rsidRPr="0062550B">
        <w:rPr>
          <w:rFonts w:hint="eastAsia"/>
        </w:rPr>
        <w:t>）</w:t>
      </w:r>
    </w:p>
    <w:p w14:paraId="626AF014" w14:textId="5D4796B2" w:rsidR="0062550B" w:rsidRPr="0062550B" w:rsidRDefault="0062550B" w:rsidP="0062550B">
      <w:pPr>
        <w:pStyle w:val="aa"/>
        <w:numPr>
          <w:ilvl w:val="1"/>
          <w:numId w:val="17"/>
        </w:numPr>
        <w:ind w:leftChars="0" w:firstLineChars="0"/>
      </w:pPr>
      <w:r w:rsidRPr="0062550B">
        <w:rPr>
          <w:rFonts w:hint="eastAsia"/>
        </w:rPr>
        <w:t>屈臣氏學甲店（</w:t>
      </w:r>
      <w:r w:rsidRPr="0062550B">
        <w:rPr>
          <w:szCs w:val="24"/>
        </w:rPr>
        <w:t>台南市學甲區濟生路</w:t>
      </w:r>
      <w:r w:rsidRPr="0062550B">
        <w:rPr>
          <w:szCs w:val="24"/>
        </w:rPr>
        <w:t>142</w:t>
      </w:r>
      <w:r w:rsidRPr="0062550B">
        <w:rPr>
          <w:szCs w:val="24"/>
        </w:rPr>
        <w:t>號</w:t>
      </w:r>
      <w:r w:rsidRPr="0062550B">
        <w:rPr>
          <w:rFonts w:hint="eastAsia"/>
        </w:rPr>
        <w:t>）</w:t>
      </w:r>
    </w:p>
    <w:p w14:paraId="59CCF61D" w14:textId="33BA2A09" w:rsidR="00DB752A" w:rsidRPr="0062550B" w:rsidRDefault="006A6B07" w:rsidP="008B0BAB">
      <w:pPr>
        <w:pStyle w:val="aa"/>
        <w:numPr>
          <w:ilvl w:val="0"/>
          <w:numId w:val="17"/>
        </w:numPr>
        <w:ind w:leftChars="0" w:firstLineChars="0"/>
      </w:pPr>
      <w:r w:rsidRPr="0062550B">
        <w:rPr>
          <w:rFonts w:hint="eastAsia"/>
        </w:rPr>
        <w:t>依規格</w:t>
      </w:r>
      <w:r w:rsidRPr="0062550B">
        <w:rPr>
          <w:rFonts w:hint="eastAsia"/>
        </w:rPr>
        <w:t>/</w:t>
      </w:r>
      <w:r w:rsidRPr="0062550B">
        <w:rPr>
          <w:rFonts w:hint="eastAsia"/>
        </w:rPr>
        <w:t>功能需求驗收</w:t>
      </w:r>
      <w:r w:rsidR="00DB752A" w:rsidRPr="0062550B">
        <w:rPr>
          <w:rFonts w:hint="eastAsia"/>
        </w:rPr>
        <w:t>。</w:t>
      </w:r>
    </w:p>
    <w:p w14:paraId="270A9DA3" w14:textId="77777777" w:rsidR="00973CAA" w:rsidRPr="0062550B" w:rsidRDefault="00973CAA" w:rsidP="00D34DAB">
      <w:pPr>
        <w:pStyle w:val="1"/>
      </w:pPr>
      <w:bookmarkStart w:id="4" w:name="_Toc480206204"/>
      <w:r w:rsidRPr="0062550B">
        <w:rPr>
          <w:rFonts w:hint="eastAsia"/>
        </w:rPr>
        <w:t>保固</w:t>
      </w:r>
      <w:bookmarkEnd w:id="4"/>
    </w:p>
    <w:p w14:paraId="5D4E4DA8" w14:textId="77777777" w:rsidR="00973CAA" w:rsidRPr="0062550B" w:rsidRDefault="00A15843" w:rsidP="00973CAA">
      <w:pPr>
        <w:pStyle w:val="aa"/>
        <w:numPr>
          <w:ilvl w:val="0"/>
          <w:numId w:val="19"/>
        </w:numPr>
        <w:ind w:leftChars="0" w:firstLineChars="0"/>
      </w:pPr>
      <w:r w:rsidRPr="0062550B">
        <w:rPr>
          <w:rFonts w:hint="eastAsia"/>
        </w:rPr>
        <w:t>保固一年</w:t>
      </w:r>
    </w:p>
    <w:p w14:paraId="3C1D461D" w14:textId="2A7DB08E" w:rsidR="0046280D" w:rsidRPr="0062550B" w:rsidRDefault="0046280D" w:rsidP="00D34DAB">
      <w:pPr>
        <w:pStyle w:val="1"/>
      </w:pPr>
      <w:bookmarkStart w:id="5" w:name="_Toc480206205"/>
      <w:r w:rsidRPr="0062550B">
        <w:rPr>
          <w:rFonts w:hint="eastAsia"/>
        </w:rPr>
        <w:t>完工</w:t>
      </w:r>
      <w:r w:rsidRPr="0062550B">
        <w:rPr>
          <w:rFonts w:hint="eastAsia"/>
        </w:rPr>
        <w:t>/</w:t>
      </w:r>
      <w:r w:rsidRPr="0062550B">
        <w:rPr>
          <w:rFonts w:hint="eastAsia"/>
        </w:rPr>
        <w:t>結案日期</w:t>
      </w:r>
    </w:p>
    <w:p w14:paraId="264FBC7E" w14:textId="6EDD7C0E" w:rsidR="00775D43" w:rsidRPr="0062550B" w:rsidRDefault="00775D43" w:rsidP="00702A8B">
      <w:pPr>
        <w:pStyle w:val="aa"/>
        <w:numPr>
          <w:ilvl w:val="0"/>
          <w:numId w:val="18"/>
        </w:numPr>
        <w:ind w:leftChars="0" w:firstLineChars="0"/>
      </w:pPr>
      <w:r w:rsidRPr="0062550B">
        <w:rPr>
          <w:rFonts w:hint="eastAsia"/>
          <w:b/>
        </w:rPr>
        <w:t>11</w:t>
      </w:r>
      <w:r w:rsidR="0069701A" w:rsidRPr="0062550B">
        <w:rPr>
          <w:rFonts w:hint="eastAsia"/>
          <w:b/>
        </w:rPr>
        <w:t>5</w:t>
      </w:r>
      <w:r w:rsidRPr="0062550B">
        <w:rPr>
          <w:rFonts w:hint="eastAsia"/>
          <w:b/>
        </w:rPr>
        <w:t>年</w:t>
      </w:r>
      <w:r w:rsidRPr="0062550B">
        <w:rPr>
          <w:rFonts w:hint="eastAsia"/>
          <w:b/>
        </w:rPr>
        <w:t>1</w:t>
      </w:r>
      <w:r w:rsidR="0069701A" w:rsidRPr="0062550B">
        <w:rPr>
          <w:rFonts w:hint="eastAsia"/>
          <w:b/>
        </w:rPr>
        <w:t>1</w:t>
      </w:r>
      <w:r w:rsidRPr="0062550B">
        <w:rPr>
          <w:rFonts w:hint="eastAsia"/>
          <w:b/>
        </w:rPr>
        <w:t>月</w:t>
      </w:r>
      <w:r w:rsidRPr="0062550B">
        <w:rPr>
          <w:rFonts w:hint="eastAsia"/>
          <w:b/>
        </w:rPr>
        <w:t>3</w:t>
      </w:r>
      <w:r w:rsidR="00B43546">
        <w:rPr>
          <w:rFonts w:hint="eastAsia"/>
          <w:b/>
        </w:rPr>
        <w:t>0</w:t>
      </w:r>
      <w:r w:rsidRPr="0062550B">
        <w:rPr>
          <w:rFonts w:hint="eastAsia"/>
          <w:b/>
        </w:rPr>
        <w:t>日</w:t>
      </w:r>
      <w:r w:rsidRPr="0062550B">
        <w:rPr>
          <w:rFonts w:hint="eastAsia"/>
        </w:rPr>
        <w:t>前完成</w:t>
      </w:r>
      <w:r w:rsidR="00FF4839">
        <w:rPr>
          <w:rFonts w:hint="eastAsia"/>
        </w:rPr>
        <w:t>收貨</w:t>
      </w:r>
      <w:r w:rsidRPr="0062550B">
        <w:rPr>
          <w:rFonts w:hint="eastAsia"/>
        </w:rPr>
        <w:t>。</w:t>
      </w:r>
    </w:p>
    <w:p w14:paraId="113FB563" w14:textId="04C9F312" w:rsidR="00D34DAB" w:rsidRPr="0062550B" w:rsidRDefault="0046280D" w:rsidP="00D34DAB">
      <w:pPr>
        <w:pStyle w:val="1"/>
      </w:pPr>
      <w:r w:rsidRPr="0062550B">
        <w:rPr>
          <w:rFonts w:hint="eastAsia"/>
        </w:rPr>
        <w:t>交貨</w:t>
      </w:r>
      <w:bookmarkEnd w:id="5"/>
      <w:r w:rsidR="00702A8B" w:rsidRPr="0062550B">
        <w:rPr>
          <w:rFonts w:hint="eastAsia"/>
        </w:rPr>
        <w:t>地點</w:t>
      </w:r>
    </w:p>
    <w:p w14:paraId="541E6052" w14:textId="6E3A10E7" w:rsidR="004A6F90" w:rsidRPr="0062550B" w:rsidRDefault="008C3C63" w:rsidP="004A6F90">
      <w:pPr>
        <w:pStyle w:val="aa"/>
        <w:numPr>
          <w:ilvl w:val="0"/>
          <w:numId w:val="18"/>
        </w:numPr>
        <w:ind w:leftChars="0" w:firstLineChars="0"/>
      </w:pPr>
      <w:r w:rsidRPr="0062550B">
        <w:rPr>
          <w:rFonts w:hint="eastAsia"/>
        </w:rPr>
        <w:t>於</w:t>
      </w:r>
      <w:r w:rsidR="0062550B" w:rsidRPr="0062550B">
        <w:rPr>
          <w:rFonts w:hint="eastAsia"/>
        </w:rPr>
        <w:t>屈臣氏四維店與學甲店</w:t>
      </w:r>
      <w:r w:rsidRPr="0062550B">
        <w:rPr>
          <w:rFonts w:hint="eastAsia"/>
        </w:rPr>
        <w:t>驗收</w:t>
      </w:r>
      <w:r w:rsidR="00B51396" w:rsidRPr="0062550B">
        <w:rPr>
          <w:rFonts w:hint="eastAsia"/>
        </w:rPr>
        <w:t>。</w:t>
      </w:r>
    </w:p>
    <w:sectPr w:rsidR="004A6F90" w:rsidRPr="0062550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86BD35" w14:textId="77777777" w:rsidR="0050353A" w:rsidRDefault="0050353A" w:rsidP="00B65A2A">
      <w:pPr>
        <w:spacing w:line="240" w:lineRule="auto"/>
        <w:ind w:firstLine="480"/>
      </w:pPr>
      <w:r>
        <w:separator/>
      </w:r>
    </w:p>
  </w:endnote>
  <w:endnote w:type="continuationSeparator" w:id="0">
    <w:p w14:paraId="2E8D7988" w14:textId="77777777" w:rsidR="0050353A" w:rsidRDefault="0050353A" w:rsidP="00B65A2A"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7A0976" w14:textId="77777777" w:rsidR="00B65A2A" w:rsidRDefault="00B65A2A">
    <w:pPr>
      <w:pStyle w:val="af0"/>
      <w:ind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ABED04" w14:textId="77777777" w:rsidR="00B65A2A" w:rsidRDefault="00B65A2A">
    <w:pPr>
      <w:pStyle w:val="af0"/>
      <w:ind w:firstLine="40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00E3A9" w14:textId="77777777" w:rsidR="00B65A2A" w:rsidRDefault="00B65A2A">
    <w:pPr>
      <w:pStyle w:val="af0"/>
      <w:ind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5BB816" w14:textId="77777777" w:rsidR="0050353A" w:rsidRDefault="0050353A" w:rsidP="00B65A2A">
      <w:pPr>
        <w:spacing w:line="240" w:lineRule="auto"/>
        <w:ind w:firstLine="480"/>
      </w:pPr>
      <w:r>
        <w:separator/>
      </w:r>
    </w:p>
  </w:footnote>
  <w:footnote w:type="continuationSeparator" w:id="0">
    <w:p w14:paraId="6FBFCD6B" w14:textId="77777777" w:rsidR="0050353A" w:rsidRDefault="0050353A" w:rsidP="00B65A2A">
      <w:pPr>
        <w:spacing w:line="240" w:lineRule="auto"/>
        <w:ind w:firstLine="48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6C00AC" w14:textId="77777777" w:rsidR="00B65A2A" w:rsidRDefault="00B65A2A">
    <w:pPr>
      <w:pStyle w:val="ae"/>
      <w:ind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06A953" w14:textId="77777777" w:rsidR="00B65A2A" w:rsidRDefault="00B65A2A">
    <w:pPr>
      <w:pStyle w:val="ae"/>
      <w:ind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0C6415" w14:textId="77777777" w:rsidR="00B65A2A" w:rsidRDefault="00B65A2A">
    <w:pPr>
      <w:pStyle w:val="ae"/>
      <w:ind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F32D1"/>
    <w:multiLevelType w:val="hybridMultilevel"/>
    <w:tmpl w:val="4AE223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1055215"/>
    <w:multiLevelType w:val="hybridMultilevel"/>
    <w:tmpl w:val="7090E650"/>
    <w:lvl w:ilvl="0" w:tplc="06F08C7A">
      <w:start w:val="1"/>
      <w:numFmt w:val="bullet"/>
      <w:lvlText w:val="•"/>
      <w:lvlJc w:val="left"/>
      <w:pPr>
        <w:ind w:left="960" w:hanging="480"/>
      </w:pPr>
      <w:rPr>
        <w:rFonts w:ascii="Arial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2" w15:restartNumberingAfterBreak="0">
    <w:nsid w:val="03FE5055"/>
    <w:multiLevelType w:val="multilevel"/>
    <w:tmpl w:val="AF8893FC"/>
    <w:lvl w:ilvl="0">
      <w:start w:val="1"/>
      <w:numFmt w:val="taiwaneseCountingThousand"/>
      <w:pStyle w:val="1"/>
      <w:lvlText w:val="%1、"/>
      <w:lvlJc w:val="left"/>
      <w:pPr>
        <w:ind w:left="425" w:hanging="425"/>
      </w:pPr>
      <w:rPr>
        <w:rFonts w:ascii="Times New Roman" w:eastAsia="標楷體" w:hAnsi="Times New Roman" w:hint="default"/>
        <w:sz w:val="32"/>
        <w:szCs w:val="36"/>
      </w:rPr>
    </w:lvl>
    <w:lvl w:ilvl="1">
      <w:start w:val="1"/>
      <w:numFmt w:val="decimal"/>
      <w:pStyle w:val="2"/>
      <w:isLgl/>
      <w:lvlText w:val="%1.%2"/>
      <w:lvlJc w:val="left"/>
      <w:pPr>
        <w:ind w:left="992" w:hanging="567"/>
      </w:pPr>
      <w:rPr>
        <w:rFonts w:ascii="Times New Roman" w:eastAsia="標楷體" w:hAnsi="Times New Roman" w:hint="default"/>
        <w:sz w:val="28"/>
      </w:rPr>
    </w:lvl>
    <w:lvl w:ilvl="2">
      <w:start w:val="1"/>
      <w:numFmt w:val="decimal"/>
      <w:pStyle w:val="3"/>
      <w:isLgl/>
      <w:lvlText w:val="%1.%2.%3"/>
      <w:lvlJc w:val="left"/>
      <w:pPr>
        <w:ind w:left="1418" w:hanging="567"/>
      </w:pPr>
      <w:rPr>
        <w:rFonts w:ascii="Times New Roman" w:eastAsia="標楷體" w:hAnsi="Times New Roman" w:hint="default"/>
        <w:sz w:val="24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3" w15:restartNumberingAfterBreak="0">
    <w:nsid w:val="080B4D11"/>
    <w:multiLevelType w:val="hybridMultilevel"/>
    <w:tmpl w:val="A61AD6B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9">
      <w:start w:val="1"/>
      <w:numFmt w:val="bullet"/>
      <w:lvlText w:val="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085B375E"/>
    <w:multiLevelType w:val="hybridMultilevel"/>
    <w:tmpl w:val="803AC96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B451986"/>
    <w:multiLevelType w:val="hybridMultilevel"/>
    <w:tmpl w:val="D11A7F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D09389C"/>
    <w:multiLevelType w:val="hybridMultilevel"/>
    <w:tmpl w:val="D0E20842"/>
    <w:lvl w:ilvl="0" w:tplc="04090009">
      <w:start w:val="1"/>
      <w:numFmt w:val="bullet"/>
      <w:lvlText w:val="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0DD95DB5"/>
    <w:multiLevelType w:val="hybridMultilevel"/>
    <w:tmpl w:val="4AE223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5FA4886"/>
    <w:multiLevelType w:val="hybridMultilevel"/>
    <w:tmpl w:val="181062B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8F8142D"/>
    <w:multiLevelType w:val="hybridMultilevel"/>
    <w:tmpl w:val="803AC96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CED77AA"/>
    <w:multiLevelType w:val="hybridMultilevel"/>
    <w:tmpl w:val="803AC96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8E4685D"/>
    <w:multiLevelType w:val="hybridMultilevel"/>
    <w:tmpl w:val="7B7EFEEC"/>
    <w:lvl w:ilvl="0" w:tplc="6B52B900">
      <w:start w:val="1"/>
      <w:numFmt w:val="decimal"/>
      <w:pStyle w:val="a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AFD688D"/>
    <w:multiLevelType w:val="hybridMultilevel"/>
    <w:tmpl w:val="356496C6"/>
    <w:lvl w:ilvl="0" w:tplc="06F08C7A">
      <w:start w:val="1"/>
      <w:numFmt w:val="bullet"/>
      <w:lvlText w:val="•"/>
      <w:lvlJc w:val="left"/>
      <w:pPr>
        <w:ind w:left="960" w:hanging="480"/>
      </w:pPr>
      <w:rPr>
        <w:rFonts w:ascii="Arial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3" w15:restartNumberingAfterBreak="0">
    <w:nsid w:val="2BA7638B"/>
    <w:multiLevelType w:val="multilevel"/>
    <w:tmpl w:val="0409001D"/>
    <w:styleLink w:val="10"/>
    <w:lvl w:ilvl="0">
      <w:start w:val="1"/>
      <w:numFmt w:val="taiwaneseCountingThousand"/>
      <w:lvlText w:val="%1"/>
      <w:lvlJc w:val="left"/>
      <w:pPr>
        <w:ind w:left="425" w:hanging="425"/>
      </w:pPr>
      <w:rPr>
        <w:rFonts w:ascii="Times New Roman" w:eastAsia="標楷體" w:hAnsi="Times New Roman" w:hint="eastAsia"/>
        <w:sz w:val="36"/>
        <w:szCs w:val="36"/>
      </w:r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14" w15:restartNumberingAfterBreak="0">
    <w:nsid w:val="2DD20AF5"/>
    <w:multiLevelType w:val="hybridMultilevel"/>
    <w:tmpl w:val="2056F4DC"/>
    <w:lvl w:ilvl="0" w:tplc="80F84CF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2CA1B70"/>
    <w:multiLevelType w:val="hybridMultilevel"/>
    <w:tmpl w:val="CCC4236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51966656">
      <w:start w:val="1"/>
      <w:numFmt w:val="bullet"/>
      <w:lvlText w:val="•"/>
      <w:lvlJc w:val="left"/>
      <w:pPr>
        <w:ind w:left="960" w:hanging="480"/>
      </w:pPr>
      <w:rPr>
        <w:rFonts w:ascii="標楷體" w:eastAsia="標楷體" w:hAnsi="微軟正黑體" w:hint="eastAsia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38FE34E5"/>
    <w:multiLevelType w:val="hybridMultilevel"/>
    <w:tmpl w:val="F07EBF5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3BC10C45"/>
    <w:multiLevelType w:val="hybridMultilevel"/>
    <w:tmpl w:val="CBE82378"/>
    <w:lvl w:ilvl="0" w:tplc="04090001">
      <w:start w:val="1"/>
      <w:numFmt w:val="bullet"/>
      <w:lvlText w:val=""/>
      <w:lvlJc w:val="left"/>
      <w:pPr>
        <w:ind w:left="10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0" w:hanging="480"/>
      </w:pPr>
      <w:rPr>
        <w:rFonts w:ascii="Wingdings" w:hAnsi="Wingdings" w:hint="default"/>
      </w:rPr>
    </w:lvl>
  </w:abstractNum>
  <w:abstractNum w:abstractNumId="18" w15:restartNumberingAfterBreak="0">
    <w:nsid w:val="3CAE2C54"/>
    <w:multiLevelType w:val="hybridMultilevel"/>
    <w:tmpl w:val="9E6E4D8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40036BFB"/>
    <w:multiLevelType w:val="hybridMultilevel"/>
    <w:tmpl w:val="7A28C29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03503A7"/>
    <w:multiLevelType w:val="hybridMultilevel"/>
    <w:tmpl w:val="A6D22EF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5D83C24"/>
    <w:multiLevelType w:val="hybridMultilevel"/>
    <w:tmpl w:val="FCDE55D8"/>
    <w:lvl w:ilvl="0" w:tplc="04090001">
      <w:start w:val="1"/>
      <w:numFmt w:val="bullet"/>
      <w:lvlText w:val=""/>
      <w:lvlJc w:val="left"/>
      <w:pPr>
        <w:ind w:left="10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0" w:hanging="480"/>
      </w:pPr>
      <w:rPr>
        <w:rFonts w:ascii="Wingdings" w:hAnsi="Wingdings" w:hint="default"/>
      </w:rPr>
    </w:lvl>
  </w:abstractNum>
  <w:abstractNum w:abstractNumId="22" w15:restartNumberingAfterBreak="0">
    <w:nsid w:val="48286B85"/>
    <w:multiLevelType w:val="hybridMultilevel"/>
    <w:tmpl w:val="4EA6CBE2"/>
    <w:lvl w:ilvl="0" w:tplc="06F08C7A">
      <w:start w:val="1"/>
      <w:numFmt w:val="bullet"/>
      <w:lvlText w:val="•"/>
      <w:lvlJc w:val="left"/>
      <w:pPr>
        <w:ind w:left="960" w:hanging="480"/>
      </w:pPr>
      <w:rPr>
        <w:rFonts w:ascii="Arial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23" w15:restartNumberingAfterBreak="0">
    <w:nsid w:val="49975A81"/>
    <w:multiLevelType w:val="hybridMultilevel"/>
    <w:tmpl w:val="B31CABA8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24" w15:restartNumberingAfterBreak="0">
    <w:nsid w:val="4A420B94"/>
    <w:multiLevelType w:val="hybridMultilevel"/>
    <w:tmpl w:val="A420132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F0E0721"/>
    <w:multiLevelType w:val="hybridMultilevel"/>
    <w:tmpl w:val="803AC96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1892A42"/>
    <w:multiLevelType w:val="hybridMultilevel"/>
    <w:tmpl w:val="CB38D0C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7" w15:restartNumberingAfterBreak="0">
    <w:nsid w:val="58CF3778"/>
    <w:multiLevelType w:val="hybridMultilevel"/>
    <w:tmpl w:val="67C0A0A0"/>
    <w:lvl w:ilvl="0" w:tplc="06F08C7A">
      <w:start w:val="1"/>
      <w:numFmt w:val="bullet"/>
      <w:lvlText w:val="•"/>
      <w:lvlJc w:val="left"/>
      <w:pPr>
        <w:ind w:left="960" w:hanging="480"/>
      </w:pPr>
      <w:rPr>
        <w:rFonts w:ascii="Arial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28" w15:restartNumberingAfterBreak="0">
    <w:nsid w:val="59986C32"/>
    <w:multiLevelType w:val="hybridMultilevel"/>
    <w:tmpl w:val="103C389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9" w15:restartNumberingAfterBreak="0">
    <w:nsid w:val="60125ED1"/>
    <w:multiLevelType w:val="hybridMultilevel"/>
    <w:tmpl w:val="D8642038"/>
    <w:lvl w:ilvl="0" w:tplc="0409000F">
      <w:start w:val="1"/>
      <w:numFmt w:val="decimal"/>
      <w:lvlText w:val="%1."/>
      <w:lvlJc w:val="left"/>
      <w:pPr>
        <w:ind w:left="1040" w:hanging="480"/>
      </w:pPr>
    </w:lvl>
    <w:lvl w:ilvl="1" w:tplc="B7105374">
      <w:start w:val="1"/>
      <w:numFmt w:val="decimal"/>
      <w:lvlText w:val="(%2)"/>
      <w:lvlJc w:val="left"/>
      <w:pPr>
        <w:ind w:left="152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30" w15:restartNumberingAfterBreak="0">
    <w:nsid w:val="603474D3"/>
    <w:multiLevelType w:val="hybridMultilevel"/>
    <w:tmpl w:val="6DF6EE72"/>
    <w:lvl w:ilvl="0" w:tplc="06F08C7A">
      <w:start w:val="1"/>
      <w:numFmt w:val="bullet"/>
      <w:lvlText w:val="•"/>
      <w:lvlJc w:val="left"/>
      <w:pPr>
        <w:ind w:left="960" w:hanging="480"/>
      </w:pPr>
      <w:rPr>
        <w:rFonts w:ascii="Arial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31" w15:restartNumberingAfterBreak="0">
    <w:nsid w:val="607D5C6F"/>
    <w:multiLevelType w:val="hybridMultilevel"/>
    <w:tmpl w:val="803AC96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668D006C"/>
    <w:multiLevelType w:val="hybridMultilevel"/>
    <w:tmpl w:val="803AC96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669D712D"/>
    <w:multiLevelType w:val="hybridMultilevel"/>
    <w:tmpl w:val="18A0F18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FE76BE1E">
      <w:numFmt w:val="bullet"/>
      <w:lvlText w:val="•"/>
      <w:lvlJc w:val="left"/>
      <w:pPr>
        <w:ind w:left="840" w:hanging="360"/>
      </w:pPr>
      <w:rPr>
        <w:rFonts w:ascii="Helvetica" w:eastAsiaTheme="minorEastAsia" w:hAnsi="Helvetica" w:cs="Helvetica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4" w15:restartNumberingAfterBreak="0">
    <w:nsid w:val="6C555A3C"/>
    <w:multiLevelType w:val="hybridMultilevel"/>
    <w:tmpl w:val="D034D0E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6375AF0"/>
    <w:multiLevelType w:val="hybridMultilevel"/>
    <w:tmpl w:val="D152E99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6" w15:restartNumberingAfterBreak="0">
    <w:nsid w:val="76DE0553"/>
    <w:multiLevelType w:val="hybridMultilevel"/>
    <w:tmpl w:val="803AC96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7D1A13ED"/>
    <w:multiLevelType w:val="hybridMultilevel"/>
    <w:tmpl w:val="40B27CC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724794323">
    <w:abstractNumId w:val="13"/>
  </w:num>
  <w:num w:numId="2" w16cid:durableId="510073585">
    <w:abstractNumId w:val="11"/>
  </w:num>
  <w:num w:numId="3" w16cid:durableId="148134432">
    <w:abstractNumId w:val="2"/>
  </w:num>
  <w:num w:numId="4" w16cid:durableId="692343769">
    <w:abstractNumId w:val="2"/>
  </w:num>
  <w:num w:numId="5" w16cid:durableId="122433188">
    <w:abstractNumId w:val="20"/>
  </w:num>
  <w:num w:numId="6" w16cid:durableId="1215628937">
    <w:abstractNumId w:val="5"/>
  </w:num>
  <w:num w:numId="7" w16cid:durableId="419566027">
    <w:abstractNumId w:val="0"/>
  </w:num>
  <w:num w:numId="8" w16cid:durableId="935137189">
    <w:abstractNumId w:val="8"/>
  </w:num>
  <w:num w:numId="9" w16cid:durableId="1540899346">
    <w:abstractNumId w:val="7"/>
  </w:num>
  <w:num w:numId="10" w16cid:durableId="1153255607">
    <w:abstractNumId w:val="32"/>
  </w:num>
  <w:num w:numId="11" w16cid:durableId="500240327">
    <w:abstractNumId w:val="9"/>
  </w:num>
  <w:num w:numId="12" w16cid:durableId="264994497">
    <w:abstractNumId w:val="4"/>
  </w:num>
  <w:num w:numId="13" w16cid:durableId="1989435732">
    <w:abstractNumId w:val="36"/>
  </w:num>
  <w:num w:numId="14" w16cid:durableId="2137063740">
    <w:abstractNumId w:val="31"/>
  </w:num>
  <w:num w:numId="15" w16cid:durableId="1301157870">
    <w:abstractNumId w:val="10"/>
  </w:num>
  <w:num w:numId="16" w16cid:durableId="1462042892">
    <w:abstractNumId w:val="25"/>
  </w:num>
  <w:num w:numId="17" w16cid:durableId="1683046315">
    <w:abstractNumId w:val="29"/>
  </w:num>
  <w:num w:numId="18" w16cid:durableId="920483031">
    <w:abstractNumId w:val="21"/>
  </w:num>
  <w:num w:numId="19" w16cid:durableId="1880511025">
    <w:abstractNumId w:val="17"/>
  </w:num>
  <w:num w:numId="20" w16cid:durableId="118767002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594099628">
    <w:abstractNumId w:val="23"/>
  </w:num>
  <w:num w:numId="22" w16cid:durableId="1480878627">
    <w:abstractNumId w:val="27"/>
  </w:num>
  <w:num w:numId="23" w16cid:durableId="935331323">
    <w:abstractNumId w:val="1"/>
  </w:num>
  <w:num w:numId="24" w16cid:durableId="2051109435">
    <w:abstractNumId w:val="12"/>
  </w:num>
  <w:num w:numId="25" w16cid:durableId="1386181175">
    <w:abstractNumId w:val="22"/>
  </w:num>
  <w:num w:numId="26" w16cid:durableId="2023164426">
    <w:abstractNumId w:val="30"/>
  </w:num>
  <w:num w:numId="27" w16cid:durableId="1500971585">
    <w:abstractNumId w:val="19"/>
  </w:num>
  <w:num w:numId="28" w16cid:durableId="2097243929">
    <w:abstractNumId w:val="34"/>
  </w:num>
  <w:num w:numId="29" w16cid:durableId="850340373">
    <w:abstractNumId w:val="14"/>
  </w:num>
  <w:num w:numId="30" w16cid:durableId="999577051">
    <w:abstractNumId w:val="33"/>
  </w:num>
  <w:num w:numId="31" w16cid:durableId="211843514">
    <w:abstractNumId w:val="24"/>
  </w:num>
  <w:num w:numId="32" w16cid:durableId="347562801">
    <w:abstractNumId w:val="16"/>
  </w:num>
  <w:num w:numId="33" w16cid:durableId="1870100307">
    <w:abstractNumId w:val="35"/>
  </w:num>
  <w:num w:numId="34" w16cid:durableId="1665083837">
    <w:abstractNumId w:val="15"/>
  </w:num>
  <w:num w:numId="35" w16cid:durableId="1974677693">
    <w:abstractNumId w:val="28"/>
  </w:num>
  <w:num w:numId="36" w16cid:durableId="932925">
    <w:abstractNumId w:val="3"/>
  </w:num>
  <w:num w:numId="37" w16cid:durableId="1206522039">
    <w:abstractNumId w:val="6"/>
  </w:num>
  <w:num w:numId="38" w16cid:durableId="2042976943">
    <w:abstractNumId w:val="37"/>
  </w:num>
  <w:num w:numId="39" w16cid:durableId="1043483814">
    <w:abstractNumId w:val="18"/>
  </w:num>
  <w:num w:numId="40" w16cid:durableId="87111354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ttachedTemplate r:id="rId1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0491"/>
    <w:rsid w:val="000007C0"/>
    <w:rsid w:val="000008FD"/>
    <w:rsid w:val="00001788"/>
    <w:rsid w:val="00002D39"/>
    <w:rsid w:val="00007279"/>
    <w:rsid w:val="000077C9"/>
    <w:rsid w:val="000101AC"/>
    <w:rsid w:val="0001652C"/>
    <w:rsid w:val="00017E59"/>
    <w:rsid w:val="00024D23"/>
    <w:rsid w:val="00031F45"/>
    <w:rsid w:val="00041673"/>
    <w:rsid w:val="00043971"/>
    <w:rsid w:val="00045EA5"/>
    <w:rsid w:val="000471B8"/>
    <w:rsid w:val="00053849"/>
    <w:rsid w:val="00054D09"/>
    <w:rsid w:val="0005746B"/>
    <w:rsid w:val="00067E1F"/>
    <w:rsid w:val="00072061"/>
    <w:rsid w:val="0007333B"/>
    <w:rsid w:val="0007506C"/>
    <w:rsid w:val="00075084"/>
    <w:rsid w:val="00075A73"/>
    <w:rsid w:val="00081F6C"/>
    <w:rsid w:val="00087CBF"/>
    <w:rsid w:val="0009351B"/>
    <w:rsid w:val="00095A63"/>
    <w:rsid w:val="000A06B1"/>
    <w:rsid w:val="000A1F87"/>
    <w:rsid w:val="000A7403"/>
    <w:rsid w:val="000C0C7B"/>
    <w:rsid w:val="000C1777"/>
    <w:rsid w:val="000C611C"/>
    <w:rsid w:val="000D2CBF"/>
    <w:rsid w:val="000D2F2D"/>
    <w:rsid w:val="000D38AD"/>
    <w:rsid w:val="000E202C"/>
    <w:rsid w:val="000E3A3F"/>
    <w:rsid w:val="000E3AB7"/>
    <w:rsid w:val="000E4DA4"/>
    <w:rsid w:val="000F2AA3"/>
    <w:rsid w:val="000F4ADF"/>
    <w:rsid w:val="00101BC4"/>
    <w:rsid w:val="0011048C"/>
    <w:rsid w:val="00110505"/>
    <w:rsid w:val="0012279D"/>
    <w:rsid w:val="001267CE"/>
    <w:rsid w:val="00141AA7"/>
    <w:rsid w:val="0014461F"/>
    <w:rsid w:val="00145D12"/>
    <w:rsid w:val="0015486C"/>
    <w:rsid w:val="0016073E"/>
    <w:rsid w:val="00161CBD"/>
    <w:rsid w:val="00164B71"/>
    <w:rsid w:val="00165CB1"/>
    <w:rsid w:val="00165D2C"/>
    <w:rsid w:val="00166B15"/>
    <w:rsid w:val="00172648"/>
    <w:rsid w:val="00175A50"/>
    <w:rsid w:val="00177C94"/>
    <w:rsid w:val="0019572C"/>
    <w:rsid w:val="0019650E"/>
    <w:rsid w:val="001A6187"/>
    <w:rsid w:val="001C2DD3"/>
    <w:rsid w:val="001C364F"/>
    <w:rsid w:val="001C3AD0"/>
    <w:rsid w:val="001C5C06"/>
    <w:rsid w:val="001D1BAD"/>
    <w:rsid w:val="001D686A"/>
    <w:rsid w:val="001E45F0"/>
    <w:rsid w:val="001E467E"/>
    <w:rsid w:val="001E4F39"/>
    <w:rsid w:val="001F07DB"/>
    <w:rsid w:val="001F3C59"/>
    <w:rsid w:val="001F3CAE"/>
    <w:rsid w:val="001F3DE4"/>
    <w:rsid w:val="001F6D4B"/>
    <w:rsid w:val="001F743F"/>
    <w:rsid w:val="002012FF"/>
    <w:rsid w:val="00216239"/>
    <w:rsid w:val="00216FC6"/>
    <w:rsid w:val="00217F96"/>
    <w:rsid w:val="002218AA"/>
    <w:rsid w:val="00222D0E"/>
    <w:rsid w:val="00235066"/>
    <w:rsid w:val="0023660E"/>
    <w:rsid w:val="0024538C"/>
    <w:rsid w:val="00245D51"/>
    <w:rsid w:val="00246922"/>
    <w:rsid w:val="00250E22"/>
    <w:rsid w:val="00255D9F"/>
    <w:rsid w:val="0025705B"/>
    <w:rsid w:val="0026625A"/>
    <w:rsid w:val="00266BC0"/>
    <w:rsid w:val="0027173C"/>
    <w:rsid w:val="00273746"/>
    <w:rsid w:val="00274098"/>
    <w:rsid w:val="00275AFD"/>
    <w:rsid w:val="00280601"/>
    <w:rsid w:val="00291C52"/>
    <w:rsid w:val="00295D7D"/>
    <w:rsid w:val="002962D4"/>
    <w:rsid w:val="002A7505"/>
    <w:rsid w:val="002A759F"/>
    <w:rsid w:val="002B5271"/>
    <w:rsid w:val="002D350C"/>
    <w:rsid w:val="002D75BE"/>
    <w:rsid w:val="002E3760"/>
    <w:rsid w:val="002E4B7A"/>
    <w:rsid w:val="003162F6"/>
    <w:rsid w:val="00316412"/>
    <w:rsid w:val="00321958"/>
    <w:rsid w:val="003228F4"/>
    <w:rsid w:val="003321A5"/>
    <w:rsid w:val="003360DF"/>
    <w:rsid w:val="003362A3"/>
    <w:rsid w:val="00341922"/>
    <w:rsid w:val="00345E4F"/>
    <w:rsid w:val="0034715E"/>
    <w:rsid w:val="00364BF6"/>
    <w:rsid w:val="00371A3E"/>
    <w:rsid w:val="003726A5"/>
    <w:rsid w:val="00375B69"/>
    <w:rsid w:val="003779A0"/>
    <w:rsid w:val="00387C45"/>
    <w:rsid w:val="00392C88"/>
    <w:rsid w:val="00397C37"/>
    <w:rsid w:val="003A15FB"/>
    <w:rsid w:val="003A1BBA"/>
    <w:rsid w:val="003B2F60"/>
    <w:rsid w:val="003B529E"/>
    <w:rsid w:val="003B56EB"/>
    <w:rsid w:val="003C3B79"/>
    <w:rsid w:val="003D2960"/>
    <w:rsid w:val="003D3495"/>
    <w:rsid w:val="003D40FE"/>
    <w:rsid w:val="003D458A"/>
    <w:rsid w:val="003D65C6"/>
    <w:rsid w:val="003D74A1"/>
    <w:rsid w:val="003E4A47"/>
    <w:rsid w:val="003E7B1A"/>
    <w:rsid w:val="003F0410"/>
    <w:rsid w:val="003F1168"/>
    <w:rsid w:val="003F4052"/>
    <w:rsid w:val="003F4BC4"/>
    <w:rsid w:val="003F52ED"/>
    <w:rsid w:val="003F5730"/>
    <w:rsid w:val="003F6303"/>
    <w:rsid w:val="00404CAC"/>
    <w:rsid w:val="004106E5"/>
    <w:rsid w:val="00411B3E"/>
    <w:rsid w:val="0041418D"/>
    <w:rsid w:val="00416280"/>
    <w:rsid w:val="00417846"/>
    <w:rsid w:val="004215E2"/>
    <w:rsid w:val="004260BB"/>
    <w:rsid w:val="004312FE"/>
    <w:rsid w:val="00432882"/>
    <w:rsid w:val="00436B70"/>
    <w:rsid w:val="004433ED"/>
    <w:rsid w:val="004464A0"/>
    <w:rsid w:val="0046280D"/>
    <w:rsid w:val="004730F7"/>
    <w:rsid w:val="004743A3"/>
    <w:rsid w:val="00476CF9"/>
    <w:rsid w:val="004A35B0"/>
    <w:rsid w:val="004A6F90"/>
    <w:rsid w:val="004B3DD6"/>
    <w:rsid w:val="004C0370"/>
    <w:rsid w:val="004C189B"/>
    <w:rsid w:val="004D1EE3"/>
    <w:rsid w:val="004D2E61"/>
    <w:rsid w:val="004D64AB"/>
    <w:rsid w:val="004D68D4"/>
    <w:rsid w:val="004E1836"/>
    <w:rsid w:val="004E4BCF"/>
    <w:rsid w:val="004E54E4"/>
    <w:rsid w:val="004E5875"/>
    <w:rsid w:val="0050353A"/>
    <w:rsid w:val="005144CA"/>
    <w:rsid w:val="00514C8E"/>
    <w:rsid w:val="0051636C"/>
    <w:rsid w:val="00523D23"/>
    <w:rsid w:val="0052592B"/>
    <w:rsid w:val="005263B3"/>
    <w:rsid w:val="00535326"/>
    <w:rsid w:val="00535430"/>
    <w:rsid w:val="00537AA3"/>
    <w:rsid w:val="00541929"/>
    <w:rsid w:val="00555C9F"/>
    <w:rsid w:val="00557BD0"/>
    <w:rsid w:val="00563C93"/>
    <w:rsid w:val="00566F8D"/>
    <w:rsid w:val="0057107D"/>
    <w:rsid w:val="0057225D"/>
    <w:rsid w:val="00572513"/>
    <w:rsid w:val="00572851"/>
    <w:rsid w:val="00573770"/>
    <w:rsid w:val="00585C1A"/>
    <w:rsid w:val="005930F7"/>
    <w:rsid w:val="005A2327"/>
    <w:rsid w:val="005A6521"/>
    <w:rsid w:val="005A78EC"/>
    <w:rsid w:val="005B3C11"/>
    <w:rsid w:val="005B76BA"/>
    <w:rsid w:val="005E1A04"/>
    <w:rsid w:val="005E4C7C"/>
    <w:rsid w:val="005E50BD"/>
    <w:rsid w:val="005E5B8B"/>
    <w:rsid w:val="005E6BF6"/>
    <w:rsid w:val="00605680"/>
    <w:rsid w:val="006056E9"/>
    <w:rsid w:val="00611B9B"/>
    <w:rsid w:val="00614524"/>
    <w:rsid w:val="0061585B"/>
    <w:rsid w:val="006163C5"/>
    <w:rsid w:val="0062284F"/>
    <w:rsid w:val="0062550B"/>
    <w:rsid w:val="006257A1"/>
    <w:rsid w:val="00626128"/>
    <w:rsid w:val="006321C1"/>
    <w:rsid w:val="006336F5"/>
    <w:rsid w:val="00634DC6"/>
    <w:rsid w:val="00635749"/>
    <w:rsid w:val="00642D5F"/>
    <w:rsid w:val="006445B3"/>
    <w:rsid w:val="00647681"/>
    <w:rsid w:val="00647AAB"/>
    <w:rsid w:val="006559E8"/>
    <w:rsid w:val="00656D21"/>
    <w:rsid w:val="0066428E"/>
    <w:rsid w:val="00664B14"/>
    <w:rsid w:val="006669F4"/>
    <w:rsid w:val="00671845"/>
    <w:rsid w:val="00683AE1"/>
    <w:rsid w:val="00694F4A"/>
    <w:rsid w:val="0069701A"/>
    <w:rsid w:val="00697610"/>
    <w:rsid w:val="006A6B07"/>
    <w:rsid w:val="006B3E29"/>
    <w:rsid w:val="006B497D"/>
    <w:rsid w:val="006B7382"/>
    <w:rsid w:val="006C1241"/>
    <w:rsid w:val="006C7526"/>
    <w:rsid w:val="006D1B10"/>
    <w:rsid w:val="006E3FCD"/>
    <w:rsid w:val="006E45E7"/>
    <w:rsid w:val="006E688E"/>
    <w:rsid w:val="00702624"/>
    <w:rsid w:val="00702A8B"/>
    <w:rsid w:val="007030CE"/>
    <w:rsid w:val="0072068C"/>
    <w:rsid w:val="00721526"/>
    <w:rsid w:val="007227EE"/>
    <w:rsid w:val="00726D09"/>
    <w:rsid w:val="00731530"/>
    <w:rsid w:val="00735B33"/>
    <w:rsid w:val="00764A02"/>
    <w:rsid w:val="0076614F"/>
    <w:rsid w:val="007717EC"/>
    <w:rsid w:val="00774F7E"/>
    <w:rsid w:val="00775D43"/>
    <w:rsid w:val="007761B2"/>
    <w:rsid w:val="00784B09"/>
    <w:rsid w:val="0078501D"/>
    <w:rsid w:val="0079156C"/>
    <w:rsid w:val="007A2A9C"/>
    <w:rsid w:val="007A391E"/>
    <w:rsid w:val="007B206E"/>
    <w:rsid w:val="007B7253"/>
    <w:rsid w:val="007C6388"/>
    <w:rsid w:val="007D3B54"/>
    <w:rsid w:val="007D6417"/>
    <w:rsid w:val="007E0AC8"/>
    <w:rsid w:val="007E2B74"/>
    <w:rsid w:val="007F2ECD"/>
    <w:rsid w:val="0080199C"/>
    <w:rsid w:val="0080225D"/>
    <w:rsid w:val="00802D2A"/>
    <w:rsid w:val="0080342F"/>
    <w:rsid w:val="00804220"/>
    <w:rsid w:val="00815F57"/>
    <w:rsid w:val="00825B4C"/>
    <w:rsid w:val="0083032F"/>
    <w:rsid w:val="0084516F"/>
    <w:rsid w:val="00846A40"/>
    <w:rsid w:val="00850084"/>
    <w:rsid w:val="00855003"/>
    <w:rsid w:val="00861EC5"/>
    <w:rsid w:val="00863EC4"/>
    <w:rsid w:val="00874374"/>
    <w:rsid w:val="00877BCC"/>
    <w:rsid w:val="00886AB0"/>
    <w:rsid w:val="008B7C0E"/>
    <w:rsid w:val="008C0B32"/>
    <w:rsid w:val="008C3C63"/>
    <w:rsid w:val="008C6256"/>
    <w:rsid w:val="008D2477"/>
    <w:rsid w:val="008E0353"/>
    <w:rsid w:val="008F1518"/>
    <w:rsid w:val="008F1DFA"/>
    <w:rsid w:val="008F3875"/>
    <w:rsid w:val="00901CBA"/>
    <w:rsid w:val="00904149"/>
    <w:rsid w:val="00905B6F"/>
    <w:rsid w:val="00907F7A"/>
    <w:rsid w:val="009120A8"/>
    <w:rsid w:val="00914A9C"/>
    <w:rsid w:val="00914AA3"/>
    <w:rsid w:val="00922B48"/>
    <w:rsid w:val="009264F0"/>
    <w:rsid w:val="00926CBC"/>
    <w:rsid w:val="00935FB9"/>
    <w:rsid w:val="0093616C"/>
    <w:rsid w:val="0093666A"/>
    <w:rsid w:val="009400D9"/>
    <w:rsid w:val="009529A0"/>
    <w:rsid w:val="0095383E"/>
    <w:rsid w:val="00954B1D"/>
    <w:rsid w:val="00955F17"/>
    <w:rsid w:val="009611FF"/>
    <w:rsid w:val="00967C93"/>
    <w:rsid w:val="00973B80"/>
    <w:rsid w:val="00973CAA"/>
    <w:rsid w:val="00981983"/>
    <w:rsid w:val="00982A4E"/>
    <w:rsid w:val="00991AD9"/>
    <w:rsid w:val="009921B2"/>
    <w:rsid w:val="009945D5"/>
    <w:rsid w:val="0099559C"/>
    <w:rsid w:val="00997D67"/>
    <w:rsid w:val="009A1060"/>
    <w:rsid w:val="009B3A56"/>
    <w:rsid w:val="009C2EB9"/>
    <w:rsid w:val="009C33D8"/>
    <w:rsid w:val="009C7F9D"/>
    <w:rsid w:val="009D0286"/>
    <w:rsid w:val="009D60B4"/>
    <w:rsid w:val="009E337A"/>
    <w:rsid w:val="009E39F6"/>
    <w:rsid w:val="009E58D8"/>
    <w:rsid w:val="009E6D39"/>
    <w:rsid w:val="009F4823"/>
    <w:rsid w:val="00A021E5"/>
    <w:rsid w:val="00A11DDD"/>
    <w:rsid w:val="00A11E9E"/>
    <w:rsid w:val="00A12644"/>
    <w:rsid w:val="00A15843"/>
    <w:rsid w:val="00A20BDF"/>
    <w:rsid w:val="00A262A3"/>
    <w:rsid w:val="00A310E7"/>
    <w:rsid w:val="00A40BAC"/>
    <w:rsid w:val="00A40CB3"/>
    <w:rsid w:val="00A43EB2"/>
    <w:rsid w:val="00A45C34"/>
    <w:rsid w:val="00A46CF6"/>
    <w:rsid w:val="00A46D86"/>
    <w:rsid w:val="00A51BEB"/>
    <w:rsid w:val="00A62CAB"/>
    <w:rsid w:val="00A63F19"/>
    <w:rsid w:val="00A64330"/>
    <w:rsid w:val="00A745CA"/>
    <w:rsid w:val="00A77735"/>
    <w:rsid w:val="00A83F38"/>
    <w:rsid w:val="00A86879"/>
    <w:rsid w:val="00A86CEC"/>
    <w:rsid w:val="00A940CF"/>
    <w:rsid w:val="00A94358"/>
    <w:rsid w:val="00AA0299"/>
    <w:rsid w:val="00AA07AB"/>
    <w:rsid w:val="00AB0FD2"/>
    <w:rsid w:val="00AB262A"/>
    <w:rsid w:val="00AB292B"/>
    <w:rsid w:val="00AD608F"/>
    <w:rsid w:val="00AE21F6"/>
    <w:rsid w:val="00AE5AE2"/>
    <w:rsid w:val="00AF18EB"/>
    <w:rsid w:val="00AF32A5"/>
    <w:rsid w:val="00B0277D"/>
    <w:rsid w:val="00B05F20"/>
    <w:rsid w:val="00B10F9E"/>
    <w:rsid w:val="00B1191D"/>
    <w:rsid w:val="00B12572"/>
    <w:rsid w:val="00B13F3C"/>
    <w:rsid w:val="00B14DEA"/>
    <w:rsid w:val="00B15042"/>
    <w:rsid w:val="00B15295"/>
    <w:rsid w:val="00B20FAC"/>
    <w:rsid w:val="00B26FE0"/>
    <w:rsid w:val="00B3053D"/>
    <w:rsid w:val="00B33830"/>
    <w:rsid w:val="00B36167"/>
    <w:rsid w:val="00B37DE5"/>
    <w:rsid w:val="00B37F3B"/>
    <w:rsid w:val="00B43508"/>
    <w:rsid w:val="00B43546"/>
    <w:rsid w:val="00B51396"/>
    <w:rsid w:val="00B5157E"/>
    <w:rsid w:val="00B52966"/>
    <w:rsid w:val="00B57746"/>
    <w:rsid w:val="00B61AD4"/>
    <w:rsid w:val="00B640F6"/>
    <w:rsid w:val="00B65A2A"/>
    <w:rsid w:val="00B661B7"/>
    <w:rsid w:val="00B66CB8"/>
    <w:rsid w:val="00B7574A"/>
    <w:rsid w:val="00B7757C"/>
    <w:rsid w:val="00B77659"/>
    <w:rsid w:val="00B77835"/>
    <w:rsid w:val="00B8429B"/>
    <w:rsid w:val="00B8545C"/>
    <w:rsid w:val="00B918CD"/>
    <w:rsid w:val="00BA20F2"/>
    <w:rsid w:val="00BB1FAB"/>
    <w:rsid w:val="00BB63E4"/>
    <w:rsid w:val="00BB78A6"/>
    <w:rsid w:val="00BB7920"/>
    <w:rsid w:val="00BD535C"/>
    <w:rsid w:val="00BF201D"/>
    <w:rsid w:val="00BF3EF0"/>
    <w:rsid w:val="00BF50C1"/>
    <w:rsid w:val="00BF6506"/>
    <w:rsid w:val="00C05312"/>
    <w:rsid w:val="00C112BE"/>
    <w:rsid w:val="00C1379B"/>
    <w:rsid w:val="00C16CF7"/>
    <w:rsid w:val="00C17629"/>
    <w:rsid w:val="00C1781E"/>
    <w:rsid w:val="00C22B51"/>
    <w:rsid w:val="00C25602"/>
    <w:rsid w:val="00C33219"/>
    <w:rsid w:val="00C50491"/>
    <w:rsid w:val="00C53F2C"/>
    <w:rsid w:val="00C5545B"/>
    <w:rsid w:val="00C56DF0"/>
    <w:rsid w:val="00C66AA1"/>
    <w:rsid w:val="00C67908"/>
    <w:rsid w:val="00C713FC"/>
    <w:rsid w:val="00C74536"/>
    <w:rsid w:val="00C8295D"/>
    <w:rsid w:val="00C83CAC"/>
    <w:rsid w:val="00C85152"/>
    <w:rsid w:val="00C916FE"/>
    <w:rsid w:val="00C97799"/>
    <w:rsid w:val="00CA5F6F"/>
    <w:rsid w:val="00CA690C"/>
    <w:rsid w:val="00CB3B0C"/>
    <w:rsid w:val="00CC04BA"/>
    <w:rsid w:val="00CC2EE8"/>
    <w:rsid w:val="00CC659D"/>
    <w:rsid w:val="00CD24C4"/>
    <w:rsid w:val="00CD4E42"/>
    <w:rsid w:val="00CE5847"/>
    <w:rsid w:val="00CF5381"/>
    <w:rsid w:val="00D0129B"/>
    <w:rsid w:val="00D01CE3"/>
    <w:rsid w:val="00D02BB8"/>
    <w:rsid w:val="00D07120"/>
    <w:rsid w:val="00D1051E"/>
    <w:rsid w:val="00D108D9"/>
    <w:rsid w:val="00D166BE"/>
    <w:rsid w:val="00D2304F"/>
    <w:rsid w:val="00D238EB"/>
    <w:rsid w:val="00D23E7C"/>
    <w:rsid w:val="00D26F6E"/>
    <w:rsid w:val="00D30761"/>
    <w:rsid w:val="00D34DAB"/>
    <w:rsid w:val="00D36B5E"/>
    <w:rsid w:val="00D42331"/>
    <w:rsid w:val="00D42C8E"/>
    <w:rsid w:val="00D42F9A"/>
    <w:rsid w:val="00D44AF7"/>
    <w:rsid w:val="00D45148"/>
    <w:rsid w:val="00D53D9B"/>
    <w:rsid w:val="00D54929"/>
    <w:rsid w:val="00D55E01"/>
    <w:rsid w:val="00D63FE3"/>
    <w:rsid w:val="00D64839"/>
    <w:rsid w:val="00D7167E"/>
    <w:rsid w:val="00D71E05"/>
    <w:rsid w:val="00D83D99"/>
    <w:rsid w:val="00D92AA3"/>
    <w:rsid w:val="00D94B15"/>
    <w:rsid w:val="00D96C19"/>
    <w:rsid w:val="00DA0115"/>
    <w:rsid w:val="00DA1B9F"/>
    <w:rsid w:val="00DA3C6A"/>
    <w:rsid w:val="00DA4F56"/>
    <w:rsid w:val="00DB752A"/>
    <w:rsid w:val="00DC3243"/>
    <w:rsid w:val="00DC3A35"/>
    <w:rsid w:val="00DC614F"/>
    <w:rsid w:val="00DD45CA"/>
    <w:rsid w:val="00DD4BF7"/>
    <w:rsid w:val="00DE12E2"/>
    <w:rsid w:val="00DE54CA"/>
    <w:rsid w:val="00DE734C"/>
    <w:rsid w:val="00DF146F"/>
    <w:rsid w:val="00DF66D1"/>
    <w:rsid w:val="00DF7ABC"/>
    <w:rsid w:val="00E01224"/>
    <w:rsid w:val="00E300F7"/>
    <w:rsid w:val="00E305D4"/>
    <w:rsid w:val="00E33E49"/>
    <w:rsid w:val="00E37BD3"/>
    <w:rsid w:val="00E40C28"/>
    <w:rsid w:val="00E42047"/>
    <w:rsid w:val="00E44384"/>
    <w:rsid w:val="00E51FE1"/>
    <w:rsid w:val="00E70387"/>
    <w:rsid w:val="00E71490"/>
    <w:rsid w:val="00E749BE"/>
    <w:rsid w:val="00E7568B"/>
    <w:rsid w:val="00E76E51"/>
    <w:rsid w:val="00E83501"/>
    <w:rsid w:val="00E87199"/>
    <w:rsid w:val="00E906C7"/>
    <w:rsid w:val="00E90B86"/>
    <w:rsid w:val="00E91664"/>
    <w:rsid w:val="00E9278D"/>
    <w:rsid w:val="00E94617"/>
    <w:rsid w:val="00E94842"/>
    <w:rsid w:val="00E9789E"/>
    <w:rsid w:val="00EA04C2"/>
    <w:rsid w:val="00EB09B7"/>
    <w:rsid w:val="00EB1674"/>
    <w:rsid w:val="00ED3703"/>
    <w:rsid w:val="00ED4BA3"/>
    <w:rsid w:val="00EE033A"/>
    <w:rsid w:val="00EF0F0C"/>
    <w:rsid w:val="00EF4168"/>
    <w:rsid w:val="00EF5CA7"/>
    <w:rsid w:val="00F04D84"/>
    <w:rsid w:val="00F13F1A"/>
    <w:rsid w:val="00F142DA"/>
    <w:rsid w:val="00F151FB"/>
    <w:rsid w:val="00F15AA5"/>
    <w:rsid w:val="00F16344"/>
    <w:rsid w:val="00F21FE3"/>
    <w:rsid w:val="00F303E3"/>
    <w:rsid w:val="00F43F82"/>
    <w:rsid w:val="00F5089E"/>
    <w:rsid w:val="00F50E5E"/>
    <w:rsid w:val="00F5171B"/>
    <w:rsid w:val="00F52F6C"/>
    <w:rsid w:val="00F5322D"/>
    <w:rsid w:val="00F53E96"/>
    <w:rsid w:val="00F615BB"/>
    <w:rsid w:val="00F637CD"/>
    <w:rsid w:val="00F70365"/>
    <w:rsid w:val="00F75BDF"/>
    <w:rsid w:val="00F76E71"/>
    <w:rsid w:val="00F80C33"/>
    <w:rsid w:val="00FA459B"/>
    <w:rsid w:val="00FA5C2D"/>
    <w:rsid w:val="00FA5EA3"/>
    <w:rsid w:val="00FA6E70"/>
    <w:rsid w:val="00FA7E82"/>
    <w:rsid w:val="00FB0EC1"/>
    <w:rsid w:val="00FB3E7E"/>
    <w:rsid w:val="00FB539A"/>
    <w:rsid w:val="00FC22EE"/>
    <w:rsid w:val="00FD3945"/>
    <w:rsid w:val="00FE04B8"/>
    <w:rsid w:val="00FE065A"/>
    <w:rsid w:val="00FE0DC4"/>
    <w:rsid w:val="00FE43D3"/>
    <w:rsid w:val="00FE4E01"/>
    <w:rsid w:val="00FE6EC2"/>
    <w:rsid w:val="00FF4839"/>
    <w:rsid w:val="00FF5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E44413B"/>
  <w15:chartTrackingRefBased/>
  <w15:docId w15:val="{59D0AA54-1A1C-41D1-90E1-5F4A427FC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62284F"/>
    <w:pPr>
      <w:widowControl w:val="0"/>
      <w:spacing w:line="360" w:lineRule="auto"/>
      <w:ind w:firstLineChars="200" w:firstLine="200"/>
      <w:jc w:val="both"/>
    </w:pPr>
    <w:rPr>
      <w:rFonts w:ascii="Times New Roman" w:eastAsia="標楷體" w:hAnsi="Times New Roman"/>
    </w:rPr>
  </w:style>
  <w:style w:type="paragraph" w:styleId="1">
    <w:name w:val="heading 1"/>
    <w:basedOn w:val="a0"/>
    <w:next w:val="a0"/>
    <w:link w:val="11"/>
    <w:uiPriority w:val="9"/>
    <w:qFormat/>
    <w:rsid w:val="006D1B10"/>
    <w:pPr>
      <w:keepNext/>
      <w:numPr>
        <w:numId w:val="4"/>
      </w:numPr>
      <w:tabs>
        <w:tab w:val="left" w:pos="840"/>
      </w:tabs>
      <w:spacing w:before="120" w:after="120" w:line="240" w:lineRule="auto"/>
      <w:ind w:firstLineChars="0" w:firstLine="0"/>
      <w:outlineLvl w:val="0"/>
    </w:pPr>
    <w:rPr>
      <w:rFonts w:cstheme="majorBidi"/>
      <w:b/>
      <w:bCs/>
      <w:kern w:val="52"/>
      <w:sz w:val="32"/>
      <w:szCs w:val="52"/>
    </w:rPr>
  </w:style>
  <w:style w:type="paragraph" w:styleId="2">
    <w:name w:val="heading 2"/>
    <w:basedOn w:val="a0"/>
    <w:next w:val="a0"/>
    <w:link w:val="20"/>
    <w:uiPriority w:val="9"/>
    <w:unhideWhenUsed/>
    <w:qFormat/>
    <w:rsid w:val="001F743F"/>
    <w:pPr>
      <w:keepNext/>
      <w:numPr>
        <w:ilvl w:val="1"/>
        <w:numId w:val="4"/>
      </w:numPr>
      <w:snapToGrid w:val="0"/>
      <w:spacing w:line="240" w:lineRule="auto"/>
      <w:ind w:left="357" w:firstLineChars="0" w:firstLine="0"/>
      <w:outlineLvl w:val="1"/>
    </w:pPr>
    <w:rPr>
      <w:rFonts w:cstheme="majorBidi"/>
      <w:b/>
      <w:bCs/>
      <w:sz w:val="28"/>
      <w:szCs w:val="48"/>
    </w:rPr>
  </w:style>
  <w:style w:type="paragraph" w:styleId="3">
    <w:name w:val="heading 3"/>
    <w:basedOn w:val="a0"/>
    <w:next w:val="a0"/>
    <w:link w:val="30"/>
    <w:uiPriority w:val="9"/>
    <w:unhideWhenUsed/>
    <w:qFormat/>
    <w:rsid w:val="00523D23"/>
    <w:pPr>
      <w:keepNext/>
      <w:numPr>
        <w:ilvl w:val="2"/>
        <w:numId w:val="4"/>
      </w:numPr>
      <w:spacing w:beforeLines="50" w:before="180" w:afterLines="50" w:after="180" w:line="240" w:lineRule="auto"/>
      <w:ind w:leftChars="109" w:left="992" w:right="240" w:hangingChars="304" w:hanging="730"/>
      <w:outlineLvl w:val="2"/>
    </w:pPr>
    <w:rPr>
      <w:rFonts w:cs="Times New Roman"/>
      <w:b/>
      <w:bCs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numbering" w:customStyle="1" w:styleId="10">
    <w:name w:val="樣式1"/>
    <w:uiPriority w:val="99"/>
    <w:rsid w:val="00981983"/>
    <w:pPr>
      <w:numPr>
        <w:numId w:val="1"/>
      </w:numPr>
    </w:pPr>
  </w:style>
  <w:style w:type="paragraph" w:customStyle="1" w:styleId="a4">
    <w:name w:val="表格文字"/>
    <w:basedOn w:val="a0"/>
    <w:next w:val="a0"/>
    <w:qFormat/>
    <w:rsid w:val="009B3A56"/>
    <w:pPr>
      <w:jc w:val="center"/>
    </w:pPr>
    <w:rPr>
      <w:szCs w:val="24"/>
    </w:rPr>
  </w:style>
  <w:style w:type="paragraph" w:customStyle="1" w:styleId="a">
    <w:name w:val="參考文獻"/>
    <w:basedOn w:val="a0"/>
    <w:qFormat/>
    <w:rsid w:val="00B77659"/>
    <w:pPr>
      <w:numPr>
        <w:numId w:val="2"/>
      </w:numPr>
      <w:snapToGrid w:val="0"/>
      <w:ind w:hangingChars="151" w:hanging="151"/>
    </w:pPr>
    <w:rPr>
      <w:szCs w:val="24"/>
    </w:rPr>
  </w:style>
  <w:style w:type="paragraph" w:styleId="a5">
    <w:name w:val="caption"/>
    <w:aliases w:val="圖片標號"/>
    <w:next w:val="a0"/>
    <w:uiPriority w:val="35"/>
    <w:unhideWhenUsed/>
    <w:qFormat/>
    <w:rsid w:val="003F4BC4"/>
    <w:pPr>
      <w:jc w:val="center"/>
    </w:pPr>
    <w:rPr>
      <w:rFonts w:ascii="Times New Roman" w:eastAsia="標楷體" w:hAnsi="Times New Roman"/>
      <w:szCs w:val="20"/>
    </w:rPr>
  </w:style>
  <w:style w:type="paragraph" w:customStyle="1" w:styleId="a6">
    <w:name w:val="圖片"/>
    <w:basedOn w:val="a0"/>
    <w:qFormat/>
    <w:rsid w:val="004E54E4"/>
    <w:pPr>
      <w:snapToGrid w:val="0"/>
      <w:jc w:val="center"/>
    </w:pPr>
    <w:rPr>
      <w:noProof/>
      <w:szCs w:val="24"/>
    </w:rPr>
  </w:style>
  <w:style w:type="table" w:styleId="a7">
    <w:name w:val="Table Grid"/>
    <w:basedOn w:val="a2"/>
    <w:uiPriority w:val="39"/>
    <w:rsid w:val="00E443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Title"/>
    <w:basedOn w:val="a0"/>
    <w:next w:val="a0"/>
    <w:link w:val="a9"/>
    <w:uiPriority w:val="10"/>
    <w:qFormat/>
    <w:rsid w:val="00BB78A6"/>
    <w:pPr>
      <w:spacing w:before="240" w:after="60"/>
      <w:ind w:firstLineChars="0" w:firstLine="0"/>
      <w:jc w:val="center"/>
      <w:outlineLvl w:val="0"/>
    </w:pPr>
    <w:rPr>
      <w:rFonts w:cstheme="majorBidi"/>
      <w:b/>
      <w:bCs/>
      <w:sz w:val="36"/>
      <w:szCs w:val="32"/>
    </w:rPr>
  </w:style>
  <w:style w:type="character" w:customStyle="1" w:styleId="a9">
    <w:name w:val="標題 字元"/>
    <w:basedOn w:val="a1"/>
    <w:link w:val="a8"/>
    <w:uiPriority w:val="10"/>
    <w:rsid w:val="00BB78A6"/>
    <w:rPr>
      <w:rFonts w:ascii="Times New Roman" w:eastAsia="標楷體" w:hAnsi="Times New Roman" w:cstheme="majorBidi"/>
      <w:b/>
      <w:bCs/>
      <w:sz w:val="36"/>
      <w:szCs w:val="32"/>
    </w:rPr>
  </w:style>
  <w:style w:type="character" w:customStyle="1" w:styleId="11">
    <w:name w:val="標題 1 字元"/>
    <w:basedOn w:val="a1"/>
    <w:link w:val="1"/>
    <w:uiPriority w:val="9"/>
    <w:rsid w:val="006D1B10"/>
    <w:rPr>
      <w:rFonts w:ascii="Times New Roman" w:eastAsia="標楷體" w:hAnsi="Times New Roman" w:cstheme="majorBidi"/>
      <w:b/>
      <w:bCs/>
      <w:kern w:val="52"/>
      <w:sz w:val="32"/>
      <w:szCs w:val="52"/>
    </w:rPr>
  </w:style>
  <w:style w:type="character" w:customStyle="1" w:styleId="20">
    <w:name w:val="標題 2 字元"/>
    <w:basedOn w:val="a1"/>
    <w:link w:val="2"/>
    <w:uiPriority w:val="9"/>
    <w:rsid w:val="001F743F"/>
    <w:rPr>
      <w:rFonts w:ascii="Times New Roman" w:eastAsia="標楷體" w:hAnsi="Times New Roman" w:cstheme="majorBidi"/>
      <w:b/>
      <w:bCs/>
      <w:sz w:val="28"/>
      <w:szCs w:val="48"/>
    </w:rPr>
  </w:style>
  <w:style w:type="paragraph" w:styleId="aa">
    <w:name w:val="List Paragraph"/>
    <w:basedOn w:val="a0"/>
    <w:uiPriority w:val="34"/>
    <w:qFormat/>
    <w:rsid w:val="00007279"/>
    <w:pPr>
      <w:spacing w:line="240" w:lineRule="auto"/>
      <w:ind w:leftChars="200" w:left="200"/>
    </w:pPr>
  </w:style>
  <w:style w:type="paragraph" w:styleId="ab">
    <w:name w:val="Balloon Text"/>
    <w:basedOn w:val="a0"/>
    <w:link w:val="ac"/>
    <w:uiPriority w:val="99"/>
    <w:semiHidden/>
    <w:unhideWhenUsed/>
    <w:rsid w:val="00B12572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1"/>
    <w:link w:val="ab"/>
    <w:uiPriority w:val="99"/>
    <w:semiHidden/>
    <w:rsid w:val="00B12572"/>
    <w:rPr>
      <w:rFonts w:asciiTheme="majorHAnsi" w:eastAsiaTheme="majorEastAsia" w:hAnsiTheme="majorHAnsi" w:cstheme="majorBidi"/>
      <w:sz w:val="18"/>
      <w:szCs w:val="18"/>
    </w:rPr>
  </w:style>
  <w:style w:type="paragraph" w:styleId="12">
    <w:name w:val="toc 1"/>
    <w:basedOn w:val="a0"/>
    <w:next w:val="a0"/>
    <w:autoRedefine/>
    <w:uiPriority w:val="39"/>
    <w:unhideWhenUsed/>
    <w:rsid w:val="00A40BAC"/>
    <w:pPr>
      <w:tabs>
        <w:tab w:val="left" w:pos="851"/>
        <w:tab w:val="right" w:pos="8296"/>
      </w:tabs>
      <w:ind w:firstLineChars="0" w:firstLine="0"/>
    </w:pPr>
  </w:style>
  <w:style w:type="character" w:styleId="ad">
    <w:name w:val="Hyperlink"/>
    <w:basedOn w:val="a1"/>
    <w:uiPriority w:val="99"/>
    <w:unhideWhenUsed/>
    <w:rsid w:val="004C0370"/>
    <w:rPr>
      <w:color w:val="0563C1" w:themeColor="hyperlink"/>
      <w:u w:val="single"/>
    </w:rPr>
  </w:style>
  <w:style w:type="paragraph" w:styleId="ae">
    <w:name w:val="header"/>
    <w:basedOn w:val="a0"/>
    <w:link w:val="af"/>
    <w:uiPriority w:val="99"/>
    <w:unhideWhenUsed/>
    <w:rsid w:val="00B65A2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1"/>
    <w:link w:val="ae"/>
    <w:uiPriority w:val="99"/>
    <w:rsid w:val="00B65A2A"/>
    <w:rPr>
      <w:rFonts w:ascii="Times New Roman" w:eastAsia="標楷體" w:hAnsi="Times New Roman"/>
      <w:sz w:val="20"/>
      <w:szCs w:val="20"/>
    </w:rPr>
  </w:style>
  <w:style w:type="paragraph" w:styleId="af0">
    <w:name w:val="footer"/>
    <w:basedOn w:val="a0"/>
    <w:link w:val="af1"/>
    <w:uiPriority w:val="99"/>
    <w:unhideWhenUsed/>
    <w:rsid w:val="00B65A2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basedOn w:val="a1"/>
    <w:link w:val="af0"/>
    <w:uiPriority w:val="99"/>
    <w:rsid w:val="00B65A2A"/>
    <w:rPr>
      <w:rFonts w:ascii="Times New Roman" w:eastAsia="標楷體" w:hAnsi="Times New Roman"/>
      <w:sz w:val="20"/>
      <w:szCs w:val="20"/>
    </w:rPr>
  </w:style>
  <w:style w:type="character" w:customStyle="1" w:styleId="30">
    <w:name w:val="標題 3 字元"/>
    <w:basedOn w:val="a1"/>
    <w:link w:val="3"/>
    <w:uiPriority w:val="9"/>
    <w:rsid w:val="00523D23"/>
    <w:rPr>
      <w:rFonts w:ascii="Times New Roman" w:eastAsia="標楷體" w:hAnsi="Times New Roman" w:cs="Times New Roman"/>
      <w:b/>
      <w:b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495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7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2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9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0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5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50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2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4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Users\A50350\Documents\CloudStation\ITRI\Templates\&#25505;&#36092;&#35215;&#31684;&#26360;new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4B8646-0B44-494D-831F-EE6770D8F0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採購規範書new.dotx</Template>
  <TotalTime>589</TotalTime>
  <Pages>2</Pages>
  <Words>114</Words>
  <Characters>652</Characters>
  <Application>Microsoft Office Word</Application>
  <DocSecurity>0</DocSecurity>
  <Lines>5</Lines>
  <Paragraphs>1</Paragraphs>
  <ScaleCrop>false</ScaleCrop>
  <Company/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陳冠文</dc:creator>
  <cp:keywords/>
  <dc:description/>
  <cp:lastModifiedBy>吳采愉</cp:lastModifiedBy>
  <cp:revision>49</cp:revision>
  <dcterms:created xsi:type="dcterms:W3CDTF">2025-08-29T07:54:00Z</dcterms:created>
  <dcterms:modified xsi:type="dcterms:W3CDTF">2026-09-11T09:15:00Z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eb288888e00369a36eaaa1fee67236da05b5dca33d5d59059fe5cfc84131b84c</vt:lpwstr>
  </property>
</Properties>
</file>